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6FB9" w14:textId="77777777" w:rsidR="00456C8E" w:rsidRPr="008120A4" w:rsidRDefault="00456C8E" w:rsidP="00456C8E">
      <w:pPr>
        <w:pStyle w:val="Heading1"/>
        <w:jc w:val="center"/>
        <w:rPr>
          <w:rFonts w:asciiTheme="minorHAnsi" w:hAnsiTheme="minorHAnsi" w:cstheme="minorHAnsi"/>
          <w:color w:val="3B3838" w:themeColor="background2" w:themeShade="40"/>
          <w:sz w:val="32"/>
          <w:szCs w:val="32"/>
        </w:rPr>
      </w:pPr>
      <w:r w:rsidRPr="008120A4">
        <w:rPr>
          <w:rFonts w:asciiTheme="minorHAnsi" w:hAnsiTheme="minorHAnsi" w:cstheme="minorHAnsi"/>
          <w:color w:val="3B3838" w:themeColor="background2" w:themeShade="40"/>
          <w:sz w:val="32"/>
          <w:szCs w:val="32"/>
        </w:rPr>
        <w:t>Transport DC Dialysis Exemption Form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4"/>
        <w:gridCol w:w="1134"/>
        <w:gridCol w:w="2709"/>
        <w:gridCol w:w="1627"/>
        <w:gridCol w:w="2346"/>
      </w:tblGrid>
      <w:tr w:rsidR="00A813B5" w:rsidRPr="0090596C" w14:paraId="563C0EAE" w14:textId="77777777" w:rsidTr="009B17B0">
        <w:tc>
          <w:tcPr>
            <w:tcW w:w="5000" w:type="pct"/>
            <w:gridSpan w:val="5"/>
            <w:shd w:val="clear" w:color="auto" w:fill="FFFFFF" w:themeFill="background1"/>
          </w:tcPr>
          <w:p w14:paraId="57C5B19F" w14:textId="13F70CA2" w:rsidR="00A813B5" w:rsidRPr="00A9356B" w:rsidRDefault="00A813B5" w:rsidP="0090596C">
            <w:pPr>
              <w:pStyle w:val="Heading1"/>
              <w:outlineLvl w:val="0"/>
              <w:rPr>
                <w:color w:val="000000" w:themeColor="text1"/>
              </w:rPr>
            </w:pPr>
            <w:r w:rsidRPr="00A9356B">
              <w:rPr>
                <w:color w:val="000000" w:themeColor="text1"/>
              </w:rPr>
              <w:t>PART A: TO BE COMPLETED BY CUSTOMER</w:t>
            </w:r>
          </w:p>
        </w:tc>
      </w:tr>
      <w:tr w:rsidR="0090596C" w:rsidRPr="0090596C" w14:paraId="33CE9B64" w14:textId="77777777" w:rsidTr="009B17B0">
        <w:tc>
          <w:tcPr>
            <w:tcW w:w="5000" w:type="pct"/>
            <w:gridSpan w:val="5"/>
            <w:shd w:val="clear" w:color="auto" w:fill="D3524D" w:themeFill="accent5" w:themeFillTint="99"/>
          </w:tcPr>
          <w:p w14:paraId="2EF623F8" w14:textId="51AA6BB3" w:rsidR="00650259" w:rsidRPr="00A9356B" w:rsidRDefault="00216469" w:rsidP="0090596C">
            <w:pPr>
              <w:pStyle w:val="Heading1"/>
              <w:outlineLvl w:val="0"/>
              <w:rPr>
                <w:sz w:val="24"/>
                <w:szCs w:val="24"/>
              </w:rPr>
            </w:pPr>
            <w:r w:rsidRPr="00A9356B">
              <w:rPr>
                <w:sz w:val="24"/>
                <w:szCs w:val="24"/>
              </w:rPr>
              <w:t>T</w:t>
            </w:r>
            <w:r w:rsidR="00FA330A" w:rsidRPr="00A9356B">
              <w:rPr>
                <w:sz w:val="24"/>
                <w:szCs w:val="24"/>
              </w:rPr>
              <w:t>ransport DC</w:t>
            </w:r>
            <w:r w:rsidRPr="00A9356B">
              <w:rPr>
                <w:sz w:val="24"/>
                <w:szCs w:val="24"/>
              </w:rPr>
              <w:t xml:space="preserve"> Customer Info:</w:t>
            </w:r>
          </w:p>
        </w:tc>
      </w:tr>
      <w:tr w:rsidR="00650259" w:rsidRPr="00846B76" w14:paraId="35BEB4E8" w14:textId="77777777" w:rsidTr="009B17B0">
        <w:sdt>
          <w:sdtPr>
            <w:rPr>
              <w:sz w:val="24"/>
              <w:szCs w:val="24"/>
            </w:rPr>
            <w:id w:val="1621259925"/>
            <w:placeholder>
              <w:docPart w:val="D8D5EE298BCC4DD3A98BCD8FD29812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1" w:type="pct"/>
                <w:gridSpan w:val="2"/>
                <w:tcBorders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82C0AF2" w14:textId="77777777" w:rsidR="00650259" w:rsidRPr="00216469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216469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569" w:type="pct"/>
            <w:gridSpan w:val="3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6CACA18E" w14:textId="01AE3084" w:rsidR="00650259" w:rsidRPr="00216469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4A36E299" w14:textId="77777777" w:rsidTr="009B17B0">
        <w:sdt>
          <w:sdtPr>
            <w:rPr>
              <w:sz w:val="24"/>
              <w:szCs w:val="24"/>
            </w:rPr>
            <w:id w:val="-1470592894"/>
            <w:placeholder>
              <w:docPart w:val="F431E5271344479FA322F0E85F27C22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1" w:type="pct"/>
                <w:gridSpan w:val="2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02EE68B" w14:textId="77777777" w:rsidR="00650259" w:rsidRPr="00216469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216469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24F6086" w14:textId="77777777" w:rsidR="00650259" w:rsidRPr="00216469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021A228B" w14:textId="77777777" w:rsidTr="009B17B0">
        <w:tc>
          <w:tcPr>
            <w:tcW w:w="143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9FF354" w14:textId="11F29B4E" w:rsidR="00650259" w:rsidRPr="00216469" w:rsidRDefault="00216469" w:rsidP="0090596C">
            <w:pPr>
              <w:pStyle w:val="NormalIndent"/>
              <w:rPr>
                <w:sz w:val="24"/>
                <w:szCs w:val="24"/>
              </w:rPr>
            </w:pPr>
            <w:r w:rsidRPr="00216469">
              <w:rPr>
                <w:sz w:val="24"/>
                <w:szCs w:val="24"/>
              </w:rPr>
              <w:t xml:space="preserve">MetroAccess ID </w:t>
            </w:r>
          </w:p>
        </w:tc>
        <w:tc>
          <w:tcPr>
            <w:tcW w:w="3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146BF00" w14:textId="77777777" w:rsidR="00650259" w:rsidRPr="00216469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13CB83A2" w14:textId="77777777" w:rsidTr="009B17B0">
        <w:tc>
          <w:tcPr>
            <w:tcW w:w="143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BE32C" w14:textId="0F86D003" w:rsidR="00650259" w:rsidRPr="00216469" w:rsidRDefault="00B2206E" w:rsidP="0090596C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Address</w:t>
            </w:r>
          </w:p>
        </w:tc>
        <w:tc>
          <w:tcPr>
            <w:tcW w:w="3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036DD10" w14:textId="77777777" w:rsidR="00650259" w:rsidRPr="00216469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54956147" w14:textId="77777777" w:rsidTr="009B17B0">
        <w:sdt>
          <w:sdtPr>
            <w:rPr>
              <w:sz w:val="24"/>
              <w:szCs w:val="24"/>
            </w:rPr>
            <w:id w:val="-521243642"/>
            <w:placeholder>
              <w:docPart w:val="8DBA44B1A866446E9FEB9DAD12F057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1" w:type="pct"/>
                <w:gridSpan w:val="2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185A902" w14:textId="77777777" w:rsidR="00650259" w:rsidRPr="00216469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216469">
                  <w:rPr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FB16C51" w14:textId="77777777" w:rsidR="00650259" w:rsidRPr="00216469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883218" w:rsidRPr="00846B76" w14:paraId="7DEC1DFA" w14:textId="77777777" w:rsidTr="009B17B0">
        <w:tc>
          <w:tcPr>
            <w:tcW w:w="143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C1BDEF" w14:textId="305BDC5A" w:rsidR="00650259" w:rsidRPr="00216469" w:rsidRDefault="00216469" w:rsidP="0090596C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Primary Phone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024D6" w14:textId="77777777" w:rsidR="00650259" w:rsidRPr="00216469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1E343" w14:textId="0775A319" w:rsidR="00650259" w:rsidRPr="00216469" w:rsidRDefault="00FA330A" w:rsidP="009059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Cell Phone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56850AF" w14:textId="77777777" w:rsidR="00650259" w:rsidRPr="00216469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77D93AEA" w14:textId="77777777" w:rsidTr="009B17B0">
        <w:tc>
          <w:tcPr>
            <w:tcW w:w="1431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6470497" w14:textId="46FEA4FD" w:rsidR="00650259" w:rsidRPr="00216469" w:rsidRDefault="00B57DF9" w:rsidP="0090596C">
            <w:pPr>
              <w:pStyle w:val="NormalIndent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65116832"/>
                <w:placeholder>
                  <w:docPart w:val="3DC8A32AE8C049ACB04B46F0C1BCEA39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216469">
                  <w:rPr>
                    <w:sz w:val="24"/>
                    <w:szCs w:val="24"/>
                  </w:rPr>
                  <w:t>Email</w:t>
                </w:r>
              </w:sdtContent>
            </w:sdt>
          </w:p>
        </w:tc>
        <w:tc>
          <w:tcPr>
            <w:tcW w:w="3569" w:type="pct"/>
            <w:gridSpan w:val="3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D880FF6" w14:textId="77777777" w:rsidR="00650259" w:rsidRPr="00216469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90596C" w:rsidRPr="0090596C" w14:paraId="661D1C24" w14:textId="77777777" w:rsidTr="009B17B0">
        <w:tc>
          <w:tcPr>
            <w:tcW w:w="5000" w:type="pct"/>
            <w:gridSpan w:val="5"/>
            <w:shd w:val="clear" w:color="auto" w:fill="D3524D" w:themeFill="accent5" w:themeFillTint="99"/>
          </w:tcPr>
          <w:p w14:paraId="7B9033B8" w14:textId="107CAA2F" w:rsidR="00650259" w:rsidRPr="00A9356B" w:rsidRDefault="00216469" w:rsidP="0090596C">
            <w:pPr>
              <w:pStyle w:val="Heading1"/>
              <w:outlineLvl w:val="0"/>
              <w:rPr>
                <w:sz w:val="24"/>
                <w:szCs w:val="24"/>
              </w:rPr>
            </w:pPr>
            <w:r w:rsidRPr="00A9356B">
              <w:rPr>
                <w:sz w:val="24"/>
                <w:szCs w:val="24"/>
              </w:rPr>
              <w:t>Primary Dialysis Center Info:</w:t>
            </w:r>
          </w:p>
        </w:tc>
      </w:tr>
      <w:tr w:rsidR="00650259" w:rsidRPr="00846B76" w14:paraId="639B4D67" w14:textId="77777777" w:rsidTr="009B17B0">
        <w:tc>
          <w:tcPr>
            <w:tcW w:w="1431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CD8C7D" w14:textId="678E766B" w:rsidR="00650259" w:rsidRPr="00216469" w:rsidRDefault="00216469" w:rsidP="00F52451">
            <w:pPr>
              <w:pStyle w:val="NormalIndent"/>
              <w:rPr>
                <w:sz w:val="24"/>
                <w:szCs w:val="24"/>
              </w:rPr>
            </w:pPr>
            <w:r w:rsidRPr="00216469">
              <w:rPr>
                <w:sz w:val="24"/>
                <w:szCs w:val="24"/>
              </w:rPr>
              <w:t>Name</w:t>
            </w:r>
          </w:p>
        </w:tc>
        <w:tc>
          <w:tcPr>
            <w:tcW w:w="3569" w:type="pct"/>
            <w:gridSpan w:val="3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993511B" w14:textId="77777777" w:rsidR="00650259" w:rsidRPr="00216469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20BB9AA7" w14:textId="77777777" w:rsidTr="009B17B0">
        <w:tc>
          <w:tcPr>
            <w:tcW w:w="143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54507" w14:textId="295F23A6" w:rsidR="00650259" w:rsidRPr="00216469" w:rsidRDefault="00216469" w:rsidP="00F52451">
            <w:pPr>
              <w:pStyle w:val="NormalIndent"/>
              <w:rPr>
                <w:sz w:val="24"/>
                <w:szCs w:val="24"/>
              </w:rPr>
            </w:pPr>
            <w:r w:rsidRPr="00216469">
              <w:rPr>
                <w:sz w:val="24"/>
                <w:szCs w:val="24"/>
              </w:rPr>
              <w:t>Street Address</w:t>
            </w:r>
          </w:p>
        </w:tc>
        <w:tc>
          <w:tcPr>
            <w:tcW w:w="3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7660ADC" w14:textId="77777777" w:rsidR="00650259" w:rsidRPr="00216469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883218" w:rsidRPr="00846B76" w14:paraId="5A06A7B6" w14:textId="77777777" w:rsidTr="009B17B0">
        <w:tc>
          <w:tcPr>
            <w:tcW w:w="143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8AE8A" w14:textId="60A56903" w:rsidR="00650259" w:rsidRPr="00216469" w:rsidRDefault="00216469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Main Phone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CD4FA" w14:textId="77777777" w:rsidR="00650259" w:rsidRPr="00216469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43436E" w14:textId="12284218" w:rsidR="00650259" w:rsidRPr="00216469" w:rsidRDefault="009D6138" w:rsidP="00F524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(if available)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D7E86CF" w14:textId="77777777" w:rsidR="00650259" w:rsidRPr="00216469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03DB54FC" w14:textId="77777777" w:rsidTr="009B17B0">
        <w:tc>
          <w:tcPr>
            <w:tcW w:w="143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5CDC44" w14:textId="2D4D8B0B" w:rsidR="00650259" w:rsidRPr="00216469" w:rsidRDefault="00216469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Website</w:t>
            </w:r>
          </w:p>
        </w:tc>
        <w:tc>
          <w:tcPr>
            <w:tcW w:w="3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17AECCE" w14:textId="77777777" w:rsidR="00650259" w:rsidRPr="00216469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301C2536" w14:textId="77777777" w:rsidTr="009B17B0">
        <w:tc>
          <w:tcPr>
            <w:tcW w:w="825" w:type="pc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057F93A" w14:textId="5DA68079" w:rsidR="00650259" w:rsidRPr="00216469" w:rsidRDefault="009D6138" w:rsidP="0090596C">
            <w:pPr>
              <w:spacing w:before="120"/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Email </w:t>
            </w:r>
          </w:p>
        </w:tc>
        <w:tc>
          <w:tcPr>
            <w:tcW w:w="4175" w:type="pct"/>
            <w:gridSpan w:val="4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A00E9F5" w14:textId="69BE6935" w:rsidR="00B2206E" w:rsidRPr="00B2206E" w:rsidRDefault="00B2206E" w:rsidP="00883218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650259" w:rsidRPr="00846B76" w14:paraId="32D377BE" w14:textId="77777777" w:rsidTr="009B17B0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42CC4DDA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88B681F" w14:textId="77777777" w:rsidTr="009B17B0">
        <w:tc>
          <w:tcPr>
            <w:tcW w:w="5000" w:type="pct"/>
            <w:gridSpan w:val="5"/>
            <w:shd w:val="clear" w:color="auto" w:fill="D3524D" w:themeFill="accent5" w:themeFillTint="99"/>
          </w:tcPr>
          <w:p w14:paraId="75A57BCD" w14:textId="13BD655D" w:rsidR="00650259" w:rsidRPr="00A9356B" w:rsidRDefault="00216469" w:rsidP="0090596C">
            <w:pPr>
              <w:pStyle w:val="Heading1"/>
              <w:outlineLvl w:val="0"/>
              <w:rPr>
                <w:sz w:val="24"/>
                <w:szCs w:val="24"/>
              </w:rPr>
            </w:pPr>
            <w:bookmarkStart w:id="0" w:name="_Hlk521325947"/>
            <w:r w:rsidRPr="00A9356B">
              <w:rPr>
                <w:sz w:val="24"/>
                <w:szCs w:val="24"/>
              </w:rPr>
              <w:t xml:space="preserve">Secondary </w:t>
            </w:r>
            <w:r w:rsidR="00B2206E" w:rsidRPr="00A9356B">
              <w:rPr>
                <w:sz w:val="24"/>
                <w:szCs w:val="24"/>
              </w:rPr>
              <w:t xml:space="preserve">(or possible alternative) </w:t>
            </w:r>
            <w:r w:rsidRPr="00A9356B">
              <w:rPr>
                <w:sz w:val="24"/>
                <w:szCs w:val="24"/>
              </w:rPr>
              <w:t>Dialysis Center Info:</w:t>
            </w:r>
          </w:p>
        </w:tc>
      </w:tr>
      <w:tr w:rsidR="00650259" w:rsidRPr="00846B76" w14:paraId="5B8CB516" w14:textId="77777777" w:rsidTr="009B17B0">
        <w:bookmarkEnd w:id="0" w:displacedByCustomXml="next"/>
        <w:sdt>
          <w:sdtPr>
            <w:rPr>
              <w:sz w:val="24"/>
              <w:szCs w:val="24"/>
            </w:rPr>
            <w:id w:val="-2047821762"/>
            <w:placeholder>
              <w:docPart w:val="147AB2DD75864C7885E12E8CA97CCF5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1" w:type="pct"/>
                <w:gridSpan w:val="2"/>
                <w:tcBorders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72668D1" w14:textId="77777777" w:rsidR="00650259" w:rsidRPr="00B2206E" w:rsidRDefault="00F52451" w:rsidP="00F52451">
                <w:pPr>
                  <w:pStyle w:val="NormalIndent"/>
                  <w:rPr>
                    <w:sz w:val="24"/>
                    <w:szCs w:val="24"/>
                  </w:rPr>
                </w:pPr>
                <w:r w:rsidRPr="00B2206E">
                  <w:rPr>
                    <w:rStyle w:val="PlaceholderText"/>
                    <w:color w:val="auto"/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569" w:type="pct"/>
            <w:gridSpan w:val="3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279007EC" w14:textId="77777777" w:rsidR="00650259" w:rsidRPr="00B2206E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09707BFA" w14:textId="77777777" w:rsidTr="009B17B0">
        <w:tc>
          <w:tcPr>
            <w:tcW w:w="143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0BEA5A" w14:textId="1119432E" w:rsidR="00650259" w:rsidRPr="00B2206E" w:rsidRDefault="00B2206E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Street Address</w:t>
            </w:r>
          </w:p>
        </w:tc>
        <w:tc>
          <w:tcPr>
            <w:tcW w:w="3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42A64F9" w14:textId="77777777" w:rsidR="00650259" w:rsidRPr="00B2206E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883218" w:rsidRPr="00846B76" w14:paraId="16869744" w14:textId="77777777" w:rsidTr="009B17B0">
        <w:tc>
          <w:tcPr>
            <w:tcW w:w="143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50DF4A" w14:textId="1F6CBBAB" w:rsidR="00650259" w:rsidRPr="00B2206E" w:rsidRDefault="00B2206E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Main Phone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92FFF0" w14:textId="77777777" w:rsidR="00650259" w:rsidRPr="00B2206E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715CCD" w14:textId="05859A26" w:rsidR="00650259" w:rsidRPr="00B2206E" w:rsidRDefault="009D6138" w:rsidP="00F52451">
            <w:pPr>
              <w:rPr>
                <w:sz w:val="24"/>
                <w:szCs w:val="24"/>
              </w:rPr>
            </w:pPr>
            <w:r w:rsidRPr="009D6138">
              <w:rPr>
                <w:sz w:val="24"/>
                <w:szCs w:val="24"/>
              </w:rPr>
              <w:t>Email (if available)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A01EA4E" w14:textId="77777777" w:rsidR="00650259" w:rsidRPr="00B2206E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71867E7C" w14:textId="77777777" w:rsidTr="006E5FB0">
        <w:tc>
          <w:tcPr>
            <w:tcW w:w="143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65D8E1" w14:textId="6AD2C75B" w:rsidR="00650259" w:rsidRPr="00B2206E" w:rsidRDefault="00B2206E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Website/</w:t>
            </w:r>
            <w:sdt>
              <w:sdtPr>
                <w:rPr>
                  <w:sz w:val="24"/>
                  <w:szCs w:val="24"/>
                </w:rPr>
                <w:id w:val="-1359804501"/>
                <w:placeholder>
                  <w:docPart w:val="B20A641871144018AE52731E83C6A015"/>
                </w:placeholder>
                <w:temporary/>
                <w:showingPlcHdr/>
                <w15:appearance w15:val="hidden"/>
              </w:sdtPr>
              <w:sdtEndPr/>
              <w:sdtContent>
                <w:r w:rsidR="00F52451" w:rsidRPr="00B2206E">
                  <w:rPr>
                    <w:sz w:val="24"/>
                    <w:szCs w:val="24"/>
                  </w:rPr>
                  <w:t>Email</w:t>
                </w:r>
              </w:sdtContent>
            </w:sdt>
          </w:p>
        </w:tc>
        <w:tc>
          <w:tcPr>
            <w:tcW w:w="3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23E0D07" w14:textId="77777777" w:rsidR="00650259" w:rsidRPr="00B2206E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E5FB0" w:rsidRPr="00846B76" w14:paraId="0038CFE5" w14:textId="77777777" w:rsidTr="006E5FB0">
        <w:trPr>
          <w:trHeight w:val="125"/>
        </w:trPr>
        <w:tc>
          <w:tcPr>
            <w:tcW w:w="1431" w:type="pct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3121775E" w14:textId="323696F3" w:rsidR="006E5FB0" w:rsidRDefault="006E5FB0" w:rsidP="006E5FB0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3569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000000" w:themeFill="text1"/>
            <w:vAlign w:val="bottom"/>
          </w:tcPr>
          <w:p w14:paraId="6BED0DD7" w14:textId="77777777" w:rsidR="006E5FB0" w:rsidRPr="00B2206E" w:rsidRDefault="006E5FB0" w:rsidP="007F7B5D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784C7873" w14:textId="77777777" w:rsidR="00FA330A" w:rsidRDefault="00FA330A" w:rsidP="00E677FE">
      <w:pPr>
        <w:spacing w:after="0"/>
        <w:rPr>
          <w:sz w:val="12"/>
          <w:szCs w:val="16"/>
        </w:rPr>
      </w:pPr>
    </w:p>
    <w:p w14:paraId="60367116" w14:textId="314EBB7D" w:rsidR="00FA330A" w:rsidRPr="00A9356B" w:rsidRDefault="00A9356B" w:rsidP="00E677FE">
      <w:pPr>
        <w:spacing w:after="0"/>
        <w:rPr>
          <w:b/>
          <w:bCs/>
        </w:rPr>
      </w:pPr>
      <w:r w:rsidRPr="00A9356B">
        <w:rPr>
          <w:b/>
          <w:bCs/>
        </w:rPr>
        <w:t>Medi</w:t>
      </w:r>
      <w:r w:rsidR="00C31079">
        <w:rPr>
          <w:b/>
          <w:bCs/>
        </w:rPr>
        <w:t>c</w:t>
      </w:r>
      <w:r w:rsidRPr="00A9356B">
        <w:rPr>
          <w:b/>
          <w:bCs/>
        </w:rPr>
        <w:t>al Release – MUST BE SIGNED BY CUSTOMER</w:t>
      </w:r>
    </w:p>
    <w:p w14:paraId="64E416CF" w14:textId="77777777" w:rsidR="00FA330A" w:rsidRDefault="00FA330A" w:rsidP="00E677FE">
      <w:pPr>
        <w:spacing w:after="0"/>
        <w:rPr>
          <w:sz w:val="12"/>
          <w:szCs w:val="16"/>
        </w:rPr>
      </w:pPr>
    </w:p>
    <w:tbl>
      <w:tblPr>
        <w:tblStyle w:val="TableGrid"/>
        <w:tblpPr w:leftFromText="180" w:rightFromText="180" w:vertAnchor="text" w:tblpY="1"/>
        <w:tblOverlap w:val="never"/>
        <w:tblW w:w="549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9997"/>
      </w:tblGrid>
      <w:tr w:rsidR="00A9356B" w:rsidRPr="00F663FF" w14:paraId="39F25B6A" w14:textId="77777777" w:rsidTr="006E5FB0">
        <w:tc>
          <w:tcPr>
            <w:tcW w:w="140" w:type="pct"/>
            <w:vAlign w:val="bottom"/>
          </w:tcPr>
          <w:p w14:paraId="57FE08A9" w14:textId="77777777" w:rsidR="00A9356B" w:rsidRPr="00F663FF" w:rsidRDefault="00A9356B" w:rsidP="00CF2700">
            <w:pPr>
              <w:spacing w:before="120"/>
              <w:ind w:left="698"/>
            </w:pPr>
          </w:p>
        </w:tc>
        <w:tc>
          <w:tcPr>
            <w:tcW w:w="4860" w:type="pct"/>
            <w:vAlign w:val="bottom"/>
          </w:tcPr>
          <w:p w14:paraId="479F1562" w14:textId="5135D2D1" w:rsidR="00A9356B" w:rsidRPr="00F663FF" w:rsidRDefault="00A9356B" w:rsidP="00CF2700">
            <w:pPr>
              <w:pStyle w:val="BodyText"/>
              <w:tabs>
                <w:tab w:val="left" w:pos="4926"/>
              </w:tabs>
              <w:spacing w:line="249" w:lineRule="auto"/>
              <w:ind w:left="78" w:right="120"/>
              <w:rPr>
                <w:rFonts w:asciiTheme="minorHAnsi" w:hAnsiTheme="minorHAnsi" w:cstheme="minorHAnsi"/>
                <w:color w:val="231F20"/>
              </w:rPr>
            </w:pPr>
            <w:r w:rsidRPr="00F663FF">
              <w:rPr>
                <w:rFonts w:asciiTheme="minorHAnsi" w:hAnsiTheme="minorHAnsi" w:cstheme="minorHAnsi"/>
                <w:color w:val="231F20"/>
              </w:rPr>
              <w:t>I</w:t>
            </w:r>
            <w:r w:rsidR="0072264A">
              <w:rPr>
                <w:rFonts w:asciiTheme="minorHAnsi" w:hAnsiTheme="minorHAnsi" w:cstheme="minorHAnsi"/>
                <w:color w:val="231F20"/>
              </w:rPr>
              <w:t xml:space="preserve">, </w:t>
            </w:r>
            <w:r w:rsidRPr="00F663FF">
              <w:rPr>
                <w:rFonts w:asciiTheme="minorHAnsi" w:hAnsiTheme="minorHAnsi" w:cstheme="minorHAnsi"/>
                <w:color w:val="231F20"/>
                <w:u w:val="single" w:color="221E1F"/>
              </w:rPr>
              <w:tab/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authorize the healthcare</w:t>
            </w:r>
            <w:r w:rsidRPr="00F663FF">
              <w:rPr>
                <w:rFonts w:asciiTheme="minorHAnsi" w:hAnsiTheme="minorHAnsi" w:cstheme="minorHAnsi"/>
                <w:color w:val="231F20"/>
                <w:spacing w:val="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provider completing</w:t>
            </w:r>
            <w:r w:rsidRPr="00F663FF">
              <w:rPr>
                <w:rFonts w:asciiTheme="minorHAnsi" w:hAnsiTheme="minorHAnsi" w:cstheme="minorHAnsi"/>
                <w:color w:val="231F20"/>
                <w:spacing w:val="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this application</w:t>
            </w:r>
            <w:r w:rsidRPr="00F663FF">
              <w:rPr>
                <w:rFonts w:asciiTheme="minorHAnsi" w:hAnsiTheme="minorHAnsi" w:cstheme="minorHAnsi"/>
                <w:color w:val="231F20"/>
                <w:spacing w:val="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to</w:t>
            </w:r>
            <w:r w:rsidRPr="00F663FF">
              <w:rPr>
                <w:rFonts w:asciiTheme="minorHAnsi" w:hAnsiTheme="minorHAnsi" w:cstheme="minorHAnsi"/>
                <w:color w:val="231F20"/>
                <w:spacing w:val="-6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release</w:t>
            </w:r>
            <w:r w:rsidRPr="00F663FF">
              <w:rPr>
                <w:rFonts w:asciiTheme="minorHAnsi" w:hAnsiTheme="minorHAnsi" w:cstheme="minorHAnsi"/>
                <w:color w:val="231F20"/>
                <w:spacing w:val="-5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to</w:t>
            </w:r>
            <w:r w:rsidRPr="00F663FF">
              <w:rPr>
                <w:rFonts w:asciiTheme="minorHAnsi" w:hAnsiTheme="minorHAnsi" w:cstheme="minorHAnsi"/>
                <w:color w:val="231F20"/>
                <w:spacing w:val="-6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the</w:t>
            </w:r>
            <w:r w:rsidRPr="00F663FF">
              <w:rPr>
                <w:rFonts w:asciiTheme="minorHAnsi" w:hAnsiTheme="minorHAnsi" w:cstheme="minorHAnsi"/>
                <w:color w:val="231F20"/>
                <w:spacing w:val="-5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 xml:space="preserve">DC Department of For-Hire Vehicles </w:t>
            </w:r>
            <w:r w:rsidR="00C31079">
              <w:rPr>
                <w:rFonts w:asciiTheme="minorHAnsi" w:hAnsiTheme="minorHAnsi" w:cstheme="minorHAnsi"/>
                <w:color w:val="231F20"/>
                <w:w w:val="90"/>
              </w:rPr>
              <w:t>the</w:t>
            </w:r>
            <w:r w:rsidR="00C31079" w:rsidRPr="00F663FF">
              <w:rPr>
                <w:rFonts w:asciiTheme="minorHAnsi" w:hAnsiTheme="minorHAnsi" w:cstheme="minorHAnsi"/>
                <w:color w:val="231F20"/>
                <w:spacing w:val="-6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protected</w:t>
            </w:r>
            <w:r w:rsidRPr="00F663FF">
              <w:rPr>
                <w:rFonts w:asciiTheme="minorHAnsi" w:hAnsiTheme="minorHAnsi" w:cstheme="minorHAnsi"/>
                <w:color w:val="231F20"/>
                <w:spacing w:val="-5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health</w:t>
            </w:r>
            <w:r w:rsidRPr="00F663FF">
              <w:rPr>
                <w:rFonts w:asciiTheme="minorHAnsi" w:hAnsiTheme="minorHAnsi" w:cstheme="minorHAnsi"/>
                <w:color w:val="231F20"/>
                <w:spacing w:val="-6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information</w:t>
            </w:r>
            <w:r w:rsidRPr="00F663FF">
              <w:rPr>
                <w:rFonts w:asciiTheme="minorHAnsi" w:hAnsiTheme="minorHAnsi" w:cstheme="minorHAnsi"/>
                <w:color w:val="231F20"/>
                <w:spacing w:val="-5"/>
                <w:w w:val="90"/>
              </w:rPr>
              <w:t xml:space="preserve"> </w:t>
            </w:r>
            <w:r w:rsidR="00C31079">
              <w:rPr>
                <w:rFonts w:asciiTheme="minorHAnsi" w:hAnsiTheme="minorHAnsi" w:cstheme="minorHAnsi"/>
                <w:color w:val="231F20"/>
                <w:w w:val="90"/>
              </w:rPr>
              <w:t xml:space="preserve">regarding </w:t>
            </w:r>
            <w:r w:rsidR="00C31079" w:rsidRPr="00F663FF">
              <w:rPr>
                <w:rFonts w:asciiTheme="minorHAnsi" w:hAnsiTheme="minorHAnsi" w:cstheme="minorHAnsi"/>
                <w:color w:val="231F20"/>
                <w:spacing w:val="-57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my disability</w:t>
            </w:r>
            <w:r w:rsidRPr="00F663FF">
              <w:rPr>
                <w:rFonts w:asciiTheme="minorHAnsi" w:hAnsiTheme="minorHAnsi" w:cstheme="minorHAnsi"/>
                <w:color w:val="231F20"/>
                <w:spacing w:val="1"/>
                <w:w w:val="90"/>
              </w:rPr>
              <w:t xml:space="preserve"> </w:t>
            </w:r>
            <w:r w:rsidR="00C31079">
              <w:rPr>
                <w:rFonts w:asciiTheme="minorHAnsi" w:hAnsiTheme="minorHAnsi" w:cstheme="minorHAnsi"/>
                <w:color w:val="231F20"/>
                <w:spacing w:val="1"/>
                <w:w w:val="90"/>
              </w:rPr>
              <w:t xml:space="preserve">that necessary </w:t>
            </w:r>
            <w:proofErr w:type="gramStart"/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in order</w:t>
            </w:r>
            <w:r w:rsidRPr="00F663FF">
              <w:rPr>
                <w:rFonts w:asciiTheme="minorHAnsi" w:hAnsiTheme="minorHAnsi" w:cstheme="minorHAnsi"/>
                <w:color w:val="231F20"/>
                <w:spacing w:val="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to</w:t>
            </w:r>
            <w:proofErr w:type="gramEnd"/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 xml:space="preserve"> verify</w:t>
            </w:r>
            <w:r w:rsidRPr="00F663FF">
              <w:rPr>
                <w:rFonts w:asciiTheme="minorHAnsi" w:hAnsiTheme="minorHAnsi" w:cstheme="minorHAnsi"/>
                <w:color w:val="231F20"/>
                <w:spacing w:val="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my eligibility for dialysis transportation</w:t>
            </w:r>
            <w:r w:rsidR="00C31079">
              <w:rPr>
                <w:rFonts w:asciiTheme="minorHAnsi" w:hAnsiTheme="minorHAnsi" w:cstheme="minorHAnsi"/>
                <w:color w:val="231F20"/>
                <w:w w:val="90"/>
              </w:rPr>
              <w:t>, as indicated on Part B of this application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. I also</w:t>
            </w:r>
            <w:r w:rsidRPr="00F663FF">
              <w:rPr>
                <w:rFonts w:asciiTheme="minorHAnsi" w:hAnsiTheme="minorHAnsi" w:cstheme="minorHAnsi"/>
                <w:color w:val="231F20"/>
                <w:spacing w:val="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authorize the</w:t>
            </w:r>
            <w:r w:rsidRPr="00F663FF">
              <w:rPr>
                <w:rFonts w:asciiTheme="minorHAnsi" w:hAnsiTheme="minorHAnsi" w:cstheme="minorHAnsi"/>
                <w:color w:val="231F20"/>
                <w:spacing w:val="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release</w:t>
            </w:r>
            <w:r w:rsidRPr="00F663FF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of</w:t>
            </w:r>
            <w:r w:rsidRPr="00F663FF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further</w:t>
            </w:r>
            <w:r w:rsidRPr="00F663FF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information</w:t>
            </w:r>
            <w:r w:rsidRPr="00F663FF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should</w:t>
            </w:r>
            <w:r w:rsidRPr="00F663FF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it</w:t>
            </w:r>
            <w:r w:rsidRPr="00F663FF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be</w:t>
            </w:r>
            <w:r w:rsidRPr="00F663FF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 xml:space="preserve"> </w:t>
            </w:r>
            <w:r w:rsidR="00C31079">
              <w:rPr>
                <w:rFonts w:asciiTheme="minorHAnsi" w:hAnsiTheme="minorHAnsi" w:cstheme="minorHAnsi"/>
                <w:color w:val="231F20"/>
                <w:w w:val="90"/>
              </w:rPr>
              <w:t>necessary</w:t>
            </w:r>
            <w:r w:rsidR="00C31079" w:rsidRPr="00F663FF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for</w:t>
            </w:r>
            <w:r w:rsidRPr="00F663FF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this</w:t>
            </w:r>
            <w:r w:rsidRPr="00F663FF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application</w:t>
            </w:r>
            <w:r w:rsidRPr="00F663FF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for</w:t>
            </w:r>
            <w:r w:rsidRPr="00F663FF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a</w:t>
            </w:r>
            <w:r w:rsidRPr="00F663FF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period</w:t>
            </w:r>
            <w:r w:rsidRPr="00F663FF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of</w:t>
            </w:r>
            <w:r w:rsidRPr="00F663FF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="00C31079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>sixty (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60</w:t>
            </w:r>
            <w:r w:rsidR="00C31079">
              <w:rPr>
                <w:rFonts w:asciiTheme="minorHAnsi" w:hAnsiTheme="minorHAnsi" w:cstheme="minorHAnsi"/>
                <w:color w:val="231F20"/>
                <w:w w:val="90"/>
              </w:rPr>
              <w:t>)</w:t>
            </w:r>
            <w:r w:rsidRPr="00F663FF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days</w:t>
            </w:r>
            <w:r w:rsidRPr="00F663FF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from</w:t>
            </w:r>
            <w:r w:rsidRPr="00F663FF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the</w:t>
            </w:r>
            <w:r w:rsidRPr="00F663FF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date</w:t>
            </w:r>
            <w:r w:rsidRPr="00F663FF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of</w:t>
            </w:r>
            <w:r w:rsidRPr="00F663FF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w w:val="90"/>
              </w:rPr>
              <w:t>my</w:t>
            </w:r>
            <w:r w:rsidR="00C31079">
              <w:rPr>
                <w:rFonts w:asciiTheme="minorHAnsi" w:hAnsiTheme="minorHAnsi" w:cstheme="minorHAnsi"/>
                <w:color w:val="231F20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  <w:spacing w:val="-57"/>
                <w:w w:val="90"/>
              </w:rPr>
              <w:t xml:space="preserve"> </w:t>
            </w:r>
            <w:r w:rsidR="00C31079">
              <w:rPr>
                <w:rFonts w:asciiTheme="minorHAnsi" w:hAnsiTheme="minorHAnsi" w:cstheme="minorHAnsi"/>
                <w:color w:val="231F20"/>
                <w:spacing w:val="-57"/>
                <w:w w:val="9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</w:rPr>
              <w:t>signature</w:t>
            </w:r>
            <w:r w:rsidRPr="00F663FF">
              <w:rPr>
                <w:rFonts w:asciiTheme="minorHAnsi" w:hAnsiTheme="minorHAnsi" w:cstheme="minorHAnsi"/>
                <w:color w:val="231F20"/>
                <w:spacing w:val="-1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</w:rPr>
              <w:t>on</w:t>
            </w:r>
            <w:r w:rsidRPr="00F663FF">
              <w:rPr>
                <w:rFonts w:asciiTheme="minorHAnsi" w:hAnsiTheme="minorHAnsi" w:cstheme="minorHAnsi"/>
                <w:color w:val="231F20"/>
                <w:spacing w:val="-10"/>
              </w:rPr>
              <w:t xml:space="preserve"> </w:t>
            </w:r>
            <w:r w:rsidR="00C31079">
              <w:rPr>
                <w:rFonts w:asciiTheme="minorHAnsi" w:hAnsiTheme="minorHAnsi" w:cstheme="minorHAnsi"/>
                <w:color w:val="231F20"/>
              </w:rPr>
              <w:t>P</w:t>
            </w:r>
            <w:r w:rsidRPr="00F663FF">
              <w:rPr>
                <w:rFonts w:asciiTheme="minorHAnsi" w:hAnsiTheme="minorHAnsi" w:cstheme="minorHAnsi"/>
                <w:color w:val="231F20"/>
              </w:rPr>
              <w:t>art</w:t>
            </w:r>
            <w:r w:rsidRPr="00F663FF">
              <w:rPr>
                <w:rFonts w:asciiTheme="minorHAnsi" w:hAnsiTheme="minorHAnsi" w:cstheme="minorHAnsi"/>
                <w:color w:val="231F20"/>
                <w:spacing w:val="-1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</w:rPr>
              <w:t>A</w:t>
            </w:r>
            <w:r w:rsidRPr="00F663FF">
              <w:rPr>
                <w:rFonts w:asciiTheme="minorHAnsi" w:hAnsiTheme="minorHAnsi" w:cstheme="minorHAnsi"/>
                <w:color w:val="231F20"/>
                <w:spacing w:val="-1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</w:rPr>
              <w:t>of</w:t>
            </w:r>
            <w:r w:rsidRPr="00F663FF">
              <w:rPr>
                <w:rFonts w:asciiTheme="minorHAnsi" w:hAnsiTheme="minorHAnsi" w:cstheme="minorHAnsi"/>
                <w:color w:val="231F20"/>
                <w:spacing w:val="-1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</w:rPr>
              <w:t>this</w:t>
            </w:r>
            <w:r w:rsidRPr="00F663FF">
              <w:rPr>
                <w:rFonts w:asciiTheme="minorHAnsi" w:hAnsiTheme="minorHAnsi" w:cstheme="minorHAnsi"/>
                <w:color w:val="231F20"/>
                <w:spacing w:val="-10"/>
              </w:rPr>
              <w:t xml:space="preserve"> </w:t>
            </w:r>
            <w:r w:rsidRPr="00F663FF">
              <w:rPr>
                <w:rFonts w:asciiTheme="minorHAnsi" w:hAnsiTheme="minorHAnsi" w:cstheme="minorHAnsi"/>
                <w:color w:val="231F20"/>
              </w:rPr>
              <w:t>application.</w:t>
            </w:r>
          </w:p>
          <w:p w14:paraId="64BA58C3" w14:textId="77777777" w:rsidR="00A9356B" w:rsidRPr="00F663FF" w:rsidRDefault="00A9356B" w:rsidP="00A9356B">
            <w:pPr>
              <w:pStyle w:val="BodyText"/>
              <w:tabs>
                <w:tab w:val="left" w:pos="4926"/>
              </w:tabs>
              <w:spacing w:line="249" w:lineRule="auto"/>
              <w:ind w:right="120"/>
              <w:rPr>
                <w:rFonts w:asciiTheme="minorHAnsi" w:hAnsiTheme="minorHAnsi" w:cstheme="minorHAnsi"/>
              </w:rPr>
            </w:pPr>
          </w:p>
          <w:p w14:paraId="5BEC262D" w14:textId="77777777" w:rsidR="00A9356B" w:rsidRPr="009B17B0" w:rsidRDefault="00A9356B" w:rsidP="00CF2700">
            <w:pPr>
              <w:pStyle w:val="BodyText"/>
              <w:tabs>
                <w:tab w:val="left" w:pos="4926"/>
              </w:tabs>
              <w:spacing w:line="249" w:lineRule="auto"/>
              <w:ind w:left="78" w:right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B17B0">
              <w:rPr>
                <w:rFonts w:asciiTheme="minorHAnsi" w:hAnsiTheme="minorHAnsi" w:cstheme="minorHAnsi"/>
                <w:sz w:val="22"/>
                <w:szCs w:val="22"/>
              </w:rPr>
              <w:t>Transport DC Customer Signature____________________________________________</w:t>
            </w:r>
          </w:p>
          <w:p w14:paraId="3ACF335D" w14:textId="38C4840D" w:rsidR="00A9356B" w:rsidRPr="00456C8E" w:rsidRDefault="00A9356B" w:rsidP="00456C8E">
            <w:pPr>
              <w:pStyle w:val="BodyText"/>
              <w:tabs>
                <w:tab w:val="left" w:pos="4926"/>
              </w:tabs>
              <w:spacing w:line="249" w:lineRule="auto"/>
              <w:ind w:left="78" w:right="120"/>
              <w:rPr>
                <w:rFonts w:asciiTheme="minorHAnsi" w:hAnsiTheme="minorHAnsi" w:cstheme="minorHAnsi"/>
              </w:rPr>
            </w:pPr>
            <w:r w:rsidRPr="009B17B0">
              <w:rPr>
                <w:rFonts w:asciiTheme="minorHAnsi" w:hAnsiTheme="minorHAnsi" w:cstheme="minorHAnsi"/>
                <w:sz w:val="22"/>
                <w:szCs w:val="22"/>
              </w:rPr>
              <w:t>Date:________________________</w:t>
            </w:r>
          </w:p>
        </w:tc>
      </w:tr>
    </w:tbl>
    <w:tbl>
      <w:tblPr>
        <w:tblStyle w:val="TableGrid"/>
        <w:tblpPr w:leftFromText="180" w:rightFromText="180" w:vertAnchor="text" w:horzAnchor="margin" w:tblpY="173"/>
        <w:tblOverlap w:val="never"/>
        <w:tblW w:w="5321" w:type="pct"/>
        <w:tblLayout w:type="fixed"/>
        <w:tblLook w:val="04A0" w:firstRow="1" w:lastRow="0" w:firstColumn="1" w:lastColumn="0" w:noHBand="0" w:noVBand="1"/>
      </w:tblPr>
      <w:tblGrid>
        <w:gridCol w:w="9724"/>
        <w:gridCol w:w="237"/>
      </w:tblGrid>
      <w:tr w:rsidR="006E5FB0" w:rsidRPr="00846B76" w14:paraId="70FD434F" w14:textId="77777777" w:rsidTr="006E5FB0">
        <w:tc>
          <w:tcPr>
            <w:tcW w:w="488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014E4" w14:textId="58994C6E" w:rsidR="006E5FB0" w:rsidRPr="006C1480" w:rsidRDefault="006E5FB0" w:rsidP="006E5FB0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6E5FB0">
              <w:rPr>
                <w:rFonts w:asciiTheme="majorHAnsi" w:hAnsiTheme="majorHAnsi"/>
                <w:b/>
                <w:color w:val="000000" w:themeColor="text1"/>
              </w:rPr>
              <w:lastRenderedPageBreak/>
              <w:t>Part B:</w:t>
            </w:r>
            <w:r w:rsidRPr="006C1480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 This section must be completed by your health care provider </w:t>
            </w:r>
            <w:r w:rsidR="00C31079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and must be signed by one </w:t>
            </w:r>
            <w:r w:rsidRPr="006C1480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of the following qualified </w:t>
            </w:r>
            <w:r w:rsidR="00C31079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 medical professionals</w:t>
            </w:r>
            <w:r w:rsidRPr="006C1480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: </w:t>
            </w:r>
            <w:r w:rsidR="00C31079">
              <w:rPr>
                <w:rFonts w:cstheme="minorHAnsi"/>
                <w:b/>
                <w:bCs/>
                <w:sz w:val="24"/>
                <w:szCs w:val="24"/>
                <w:u w:val="single"/>
              </w:rPr>
              <w:t>p</w:t>
            </w:r>
            <w:r w:rsidRPr="006C1480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hysician, </w:t>
            </w:r>
            <w:r w:rsidR="00C31079">
              <w:rPr>
                <w:rFonts w:cstheme="minorHAnsi"/>
                <w:b/>
                <w:bCs/>
                <w:sz w:val="24"/>
                <w:szCs w:val="24"/>
                <w:u w:val="single"/>
              </w:rPr>
              <w:t>p</w:t>
            </w:r>
            <w:r w:rsidRPr="006C1480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hysician’s </w:t>
            </w:r>
            <w:proofErr w:type="gramStart"/>
            <w:r w:rsidR="00C31079">
              <w:rPr>
                <w:rFonts w:cstheme="minorHAnsi"/>
                <w:b/>
                <w:bCs/>
                <w:sz w:val="24"/>
                <w:szCs w:val="24"/>
                <w:u w:val="single"/>
              </w:rPr>
              <w:t>a</w:t>
            </w:r>
            <w:r w:rsidRPr="006C1480">
              <w:rPr>
                <w:rFonts w:cstheme="minorHAnsi"/>
                <w:b/>
                <w:bCs/>
                <w:sz w:val="24"/>
                <w:szCs w:val="24"/>
                <w:u w:val="single"/>
              </w:rPr>
              <w:t>ssistant</w:t>
            </w:r>
            <w:proofErr w:type="gramEnd"/>
            <w:r w:rsidRPr="006C1480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 or </w:t>
            </w:r>
            <w:r w:rsidR="00C31079">
              <w:rPr>
                <w:rFonts w:cstheme="minorHAnsi"/>
                <w:b/>
                <w:bCs/>
                <w:sz w:val="24"/>
                <w:szCs w:val="24"/>
                <w:u w:val="single"/>
              </w:rPr>
              <w:t>c</w:t>
            </w:r>
            <w:r w:rsidRPr="006C1480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ertified </w:t>
            </w:r>
            <w:r w:rsidR="00C31079">
              <w:rPr>
                <w:rFonts w:cstheme="minorHAnsi"/>
                <w:b/>
                <w:bCs/>
                <w:sz w:val="24"/>
                <w:szCs w:val="24"/>
                <w:u w:val="single"/>
              </w:rPr>
              <w:t>n</w:t>
            </w:r>
            <w:r w:rsidRPr="006C1480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urse </w:t>
            </w:r>
            <w:r w:rsidR="00C31079">
              <w:rPr>
                <w:rFonts w:cstheme="minorHAnsi"/>
                <w:b/>
                <w:bCs/>
                <w:sz w:val="24"/>
                <w:szCs w:val="24"/>
                <w:u w:val="single"/>
              </w:rPr>
              <w:t>p</w:t>
            </w:r>
            <w:r w:rsidRPr="006C1480">
              <w:rPr>
                <w:rFonts w:cstheme="minorHAnsi"/>
                <w:b/>
                <w:bCs/>
                <w:sz w:val="24"/>
                <w:szCs w:val="24"/>
                <w:u w:val="single"/>
              </w:rPr>
              <w:t>ractitioner</w:t>
            </w:r>
            <w:r w:rsidR="00C31079">
              <w:rPr>
                <w:rFonts w:cstheme="minorHAnsi"/>
                <w:b/>
                <w:bCs/>
                <w:sz w:val="24"/>
                <w:szCs w:val="24"/>
                <w:u w:val="single"/>
              </w:rPr>
              <w:t>.</w:t>
            </w:r>
          </w:p>
          <w:p w14:paraId="072E655E" w14:textId="77777777" w:rsidR="006E5FB0" w:rsidRDefault="006E5FB0" w:rsidP="006E5FB0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19F3886A" w14:textId="77777777" w:rsidR="006E5FB0" w:rsidRPr="00F663FF" w:rsidRDefault="006E5FB0" w:rsidP="006E5FB0">
            <w:pPr>
              <w:pStyle w:val="ListParagraph"/>
              <w:numPr>
                <w:ilvl w:val="0"/>
                <w:numId w:val="23"/>
              </w:numPr>
              <w:tabs>
                <w:tab w:val="left" w:pos="660"/>
              </w:tabs>
              <w:ind w:hanging="361"/>
              <w:rPr>
                <w:rFonts w:asciiTheme="minorHAnsi" w:hAnsiTheme="minorHAnsi"/>
                <w:i/>
                <w:sz w:val="24"/>
              </w:rPr>
            </w:pP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Name</w:t>
            </w:r>
            <w:r w:rsidRPr="00F663FF">
              <w:rPr>
                <w:rFonts w:asciiTheme="minorHAnsi" w:hAnsiTheme="minorHAnsi"/>
                <w:color w:val="231F20"/>
                <w:spacing w:val="-1"/>
                <w:w w:val="90"/>
                <w:sz w:val="24"/>
              </w:rPr>
              <w:t xml:space="preserve"> </w:t>
            </w: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of Health Care Provider:</w:t>
            </w:r>
            <w:r w:rsidRPr="00F663FF">
              <w:rPr>
                <w:rFonts w:asciiTheme="minorHAnsi" w:hAnsiTheme="minorHAnsi"/>
                <w:color w:val="231F20"/>
                <w:spacing w:val="2"/>
                <w:w w:val="90"/>
                <w:sz w:val="24"/>
              </w:rPr>
              <w:t xml:space="preserve"> </w:t>
            </w:r>
            <w:r w:rsidRPr="00F663FF">
              <w:rPr>
                <w:rFonts w:asciiTheme="minorHAnsi" w:hAnsiTheme="minorHAnsi"/>
                <w:i/>
                <w:color w:val="231F20"/>
                <w:w w:val="90"/>
                <w:sz w:val="24"/>
              </w:rPr>
              <w:t>(Please print)</w:t>
            </w:r>
          </w:p>
          <w:p w14:paraId="2EC50601" w14:textId="77777777" w:rsidR="006E5FB0" w:rsidRPr="00F663FF" w:rsidRDefault="006E5FB0" w:rsidP="006E5FB0">
            <w:pPr>
              <w:pStyle w:val="BodyText"/>
              <w:rPr>
                <w:rFonts w:asciiTheme="minorHAnsi" w:hAnsiTheme="minorHAnsi"/>
                <w:i/>
                <w:sz w:val="20"/>
              </w:rPr>
            </w:pPr>
          </w:p>
          <w:p w14:paraId="57841061" w14:textId="77777777" w:rsidR="006E5FB0" w:rsidRPr="00F663FF" w:rsidRDefault="006E5FB0" w:rsidP="006E5FB0">
            <w:pPr>
              <w:pStyle w:val="BodyText"/>
              <w:spacing w:before="4"/>
              <w:rPr>
                <w:rFonts w:asciiTheme="minorHAnsi" w:hAnsiTheme="minorHAnsi"/>
                <w:i/>
                <w:sz w:val="14"/>
              </w:rPr>
            </w:pPr>
            <w:r w:rsidRPr="00F663FF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0" distR="0" simplePos="0" relativeHeight="251659264" behindDoc="1" locked="0" layoutInCell="1" allowOverlap="1" wp14:anchorId="3F0C21FD" wp14:editId="4F80BD27">
                      <wp:simplePos x="0" y="0"/>
                      <wp:positionH relativeFrom="page">
                        <wp:posOffset>571500</wp:posOffset>
                      </wp:positionH>
                      <wp:positionV relativeFrom="paragraph">
                        <wp:posOffset>120015</wp:posOffset>
                      </wp:positionV>
                      <wp:extent cx="6743700" cy="1270"/>
                      <wp:effectExtent l="9525" t="13335" r="9525" b="4445"/>
                      <wp:wrapTopAndBottom/>
                      <wp:docPr id="9" name="Freeform: 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743700" cy="1270"/>
                              </a:xfrm>
                              <a:custGeom>
                                <a:avLst/>
                                <a:gdLst>
                                  <a:gd name="T0" fmla="+- 0 900 900"/>
                                  <a:gd name="T1" fmla="*/ T0 w 10620"/>
                                  <a:gd name="T2" fmla="+- 0 11520 900"/>
                                  <a:gd name="T3" fmla="*/ T2 w 1062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620">
                                    <a:moveTo>
                                      <a:pt x="0" y="0"/>
                                    </a:moveTo>
                                    <a:lnTo>
                                      <a:pt x="1062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36461" id="Freeform: Shape 9" o:spid="_x0000_s1026" style="position:absolute;margin-left:45pt;margin-top:9.45pt;width:531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" path="m,l10620,e" filled="f" strokecolor="#231f20" strokeweight=".5pt">
                      <v:path arrowok="t" o:connecttype="custom" o:connectlocs="0,0;6743700,0" o:connectangles="0,0"/>
                      <w10:wrap type="topAndBottom" anchorx="page"/>
                    </v:shape>
                  </w:pict>
                </mc:Fallback>
              </mc:AlternateContent>
            </w:r>
          </w:p>
          <w:p w14:paraId="0075460A" w14:textId="77777777" w:rsidR="006E5FB0" w:rsidRPr="00F663FF" w:rsidRDefault="006E5FB0" w:rsidP="006E5FB0">
            <w:pPr>
              <w:pStyle w:val="ListParagraph"/>
              <w:numPr>
                <w:ilvl w:val="0"/>
                <w:numId w:val="23"/>
              </w:numPr>
              <w:tabs>
                <w:tab w:val="left" w:pos="660"/>
              </w:tabs>
              <w:ind w:hanging="361"/>
              <w:rPr>
                <w:rFonts w:asciiTheme="minorHAnsi" w:hAnsiTheme="minorHAnsi"/>
                <w:sz w:val="24"/>
              </w:rPr>
            </w:pPr>
            <w:r w:rsidRPr="00F663FF">
              <w:rPr>
                <w:rFonts w:asciiTheme="minorHAnsi" w:hAnsiTheme="minorHAnsi"/>
                <w:color w:val="231F20"/>
                <w:w w:val="95"/>
                <w:sz w:val="24"/>
              </w:rPr>
              <w:t>Phone:</w:t>
            </w:r>
          </w:p>
          <w:p w14:paraId="2E0C9738" w14:textId="77777777" w:rsidR="006E5FB0" w:rsidRPr="00F663FF" w:rsidRDefault="006E5FB0" w:rsidP="006E5FB0">
            <w:pPr>
              <w:pStyle w:val="BodyText"/>
              <w:rPr>
                <w:rFonts w:asciiTheme="minorHAnsi" w:hAnsiTheme="minorHAnsi"/>
                <w:sz w:val="20"/>
              </w:rPr>
            </w:pPr>
          </w:p>
          <w:p w14:paraId="341211EB" w14:textId="77777777" w:rsidR="006E5FB0" w:rsidRPr="00F663FF" w:rsidRDefault="006E5FB0" w:rsidP="006E5FB0">
            <w:pPr>
              <w:pStyle w:val="BodyText"/>
              <w:spacing w:before="4"/>
              <w:rPr>
                <w:rFonts w:asciiTheme="minorHAnsi" w:hAnsiTheme="minorHAnsi"/>
                <w:sz w:val="14"/>
              </w:rPr>
            </w:pPr>
            <w:r w:rsidRPr="00F663FF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0" distR="0" simplePos="0" relativeHeight="251660288" behindDoc="1" locked="0" layoutInCell="1" allowOverlap="1" wp14:anchorId="18E55DA2" wp14:editId="3245C8E0">
                      <wp:simplePos x="0" y="0"/>
                      <wp:positionH relativeFrom="page">
                        <wp:posOffset>571500</wp:posOffset>
                      </wp:positionH>
                      <wp:positionV relativeFrom="paragraph">
                        <wp:posOffset>120015</wp:posOffset>
                      </wp:positionV>
                      <wp:extent cx="6743700" cy="1270"/>
                      <wp:effectExtent l="9525" t="8255" r="9525" b="9525"/>
                      <wp:wrapTopAndBottom/>
                      <wp:docPr id="8" name="Freeform: 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743700" cy="1270"/>
                              </a:xfrm>
                              <a:custGeom>
                                <a:avLst/>
                                <a:gdLst>
                                  <a:gd name="T0" fmla="+- 0 900 900"/>
                                  <a:gd name="T1" fmla="*/ T0 w 10620"/>
                                  <a:gd name="T2" fmla="+- 0 11520 900"/>
                                  <a:gd name="T3" fmla="*/ T2 w 1062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620">
                                    <a:moveTo>
                                      <a:pt x="0" y="0"/>
                                    </a:moveTo>
                                    <a:lnTo>
                                      <a:pt x="1062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23A23" id="Freeform: Shape 8" o:spid="_x0000_s1026" style="position:absolute;margin-left:45pt;margin-top:9.45pt;width:531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" path="m,l10620,e" filled="f" strokecolor="#231f20" strokeweight=".5pt">
                      <v:path arrowok="t" o:connecttype="custom" o:connectlocs="0,0;6743700,0" o:connectangles="0,0"/>
                      <w10:wrap type="topAndBottom" anchorx="page"/>
                    </v:shape>
                  </w:pict>
                </mc:Fallback>
              </mc:AlternateContent>
            </w:r>
          </w:p>
          <w:p w14:paraId="54780DD5" w14:textId="77777777" w:rsidR="0072264A" w:rsidRPr="003649E3" w:rsidRDefault="0072264A" w:rsidP="003649E3">
            <w:pPr>
              <w:pStyle w:val="ListParagraph"/>
              <w:tabs>
                <w:tab w:val="left" w:pos="660"/>
              </w:tabs>
              <w:ind w:firstLine="0"/>
              <w:rPr>
                <w:rFonts w:asciiTheme="minorHAnsi" w:hAnsiTheme="minorHAnsi"/>
                <w:sz w:val="24"/>
              </w:rPr>
            </w:pPr>
          </w:p>
          <w:p w14:paraId="344629CB" w14:textId="4DB5D9F9" w:rsidR="006E5FB0" w:rsidRPr="00F663FF" w:rsidRDefault="006E5FB0" w:rsidP="006E5FB0">
            <w:pPr>
              <w:pStyle w:val="ListParagraph"/>
              <w:numPr>
                <w:ilvl w:val="0"/>
                <w:numId w:val="23"/>
              </w:numPr>
              <w:tabs>
                <w:tab w:val="left" w:pos="660"/>
              </w:tabs>
              <w:ind w:hanging="361"/>
              <w:rPr>
                <w:rFonts w:asciiTheme="minorHAnsi" w:hAnsiTheme="minorHAnsi"/>
                <w:sz w:val="24"/>
              </w:rPr>
            </w:pP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License</w:t>
            </w:r>
            <w:r w:rsidRPr="00F663FF">
              <w:rPr>
                <w:rFonts w:asciiTheme="minorHAnsi" w:hAnsiTheme="minorHAnsi"/>
                <w:color w:val="231F20"/>
                <w:spacing w:val="1"/>
                <w:w w:val="90"/>
                <w:sz w:val="24"/>
              </w:rPr>
              <w:t xml:space="preserve"> </w:t>
            </w: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Number/State</w:t>
            </w:r>
            <w:r w:rsidRPr="00F663FF">
              <w:rPr>
                <w:rFonts w:asciiTheme="minorHAnsi" w:hAnsiTheme="minorHAnsi"/>
                <w:color w:val="231F20"/>
                <w:spacing w:val="1"/>
                <w:w w:val="90"/>
                <w:sz w:val="24"/>
              </w:rPr>
              <w:t xml:space="preserve"> </w:t>
            </w: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Issued:</w:t>
            </w:r>
          </w:p>
          <w:p w14:paraId="02BE2289" w14:textId="77777777" w:rsidR="006E5FB0" w:rsidRPr="00F663FF" w:rsidRDefault="006E5FB0" w:rsidP="006E5FB0">
            <w:pPr>
              <w:pStyle w:val="BodyText"/>
              <w:rPr>
                <w:rFonts w:asciiTheme="minorHAnsi" w:hAnsiTheme="minorHAnsi"/>
                <w:sz w:val="20"/>
              </w:rPr>
            </w:pPr>
          </w:p>
          <w:p w14:paraId="533F8C11" w14:textId="77777777" w:rsidR="006E5FB0" w:rsidRPr="00F663FF" w:rsidRDefault="006E5FB0" w:rsidP="006E5FB0">
            <w:pPr>
              <w:pStyle w:val="BodyText"/>
              <w:spacing w:before="4"/>
              <w:rPr>
                <w:rFonts w:asciiTheme="minorHAnsi" w:hAnsiTheme="minorHAnsi"/>
                <w:sz w:val="14"/>
              </w:rPr>
            </w:pPr>
            <w:r w:rsidRPr="00F663FF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0" distR="0" simplePos="0" relativeHeight="251661312" behindDoc="1" locked="0" layoutInCell="1" allowOverlap="1" wp14:anchorId="3A37F59E" wp14:editId="0FD689BD">
                      <wp:simplePos x="0" y="0"/>
                      <wp:positionH relativeFrom="page">
                        <wp:posOffset>571500</wp:posOffset>
                      </wp:positionH>
                      <wp:positionV relativeFrom="paragraph">
                        <wp:posOffset>120015</wp:posOffset>
                      </wp:positionV>
                      <wp:extent cx="6743700" cy="1270"/>
                      <wp:effectExtent l="9525" t="12700" r="9525" b="5080"/>
                      <wp:wrapTopAndBottom/>
                      <wp:docPr id="7" name="Freeform: 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743700" cy="1270"/>
                              </a:xfrm>
                              <a:custGeom>
                                <a:avLst/>
                                <a:gdLst>
                                  <a:gd name="T0" fmla="+- 0 900 900"/>
                                  <a:gd name="T1" fmla="*/ T0 w 10620"/>
                                  <a:gd name="T2" fmla="+- 0 11520 900"/>
                                  <a:gd name="T3" fmla="*/ T2 w 1062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620">
                                    <a:moveTo>
                                      <a:pt x="0" y="0"/>
                                    </a:moveTo>
                                    <a:lnTo>
                                      <a:pt x="1062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8D617" id="Freeform: Shape 7" o:spid="_x0000_s1026" style="position:absolute;margin-left:45pt;margin-top:9.45pt;width:531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" path="m,l10620,e" filled="f" strokecolor="#231f20" strokeweight=".5pt">
                      <v:path arrowok="t" o:connecttype="custom" o:connectlocs="0,0;6743700,0" o:connectangles="0,0"/>
                      <w10:wrap type="topAndBottom" anchorx="page"/>
                    </v:shape>
                  </w:pict>
                </mc:Fallback>
              </mc:AlternateContent>
            </w:r>
          </w:p>
          <w:p w14:paraId="47ED4367" w14:textId="0C16097B" w:rsidR="006E5FB0" w:rsidRPr="00F663FF" w:rsidRDefault="006E5FB0" w:rsidP="006E5FB0">
            <w:pPr>
              <w:pStyle w:val="ListParagraph"/>
              <w:numPr>
                <w:ilvl w:val="0"/>
                <w:numId w:val="23"/>
              </w:numPr>
              <w:tabs>
                <w:tab w:val="left" w:pos="660"/>
              </w:tabs>
              <w:ind w:hanging="361"/>
              <w:rPr>
                <w:rFonts w:asciiTheme="minorHAnsi" w:hAnsiTheme="minorHAnsi"/>
                <w:sz w:val="24"/>
              </w:rPr>
            </w:pP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Street</w:t>
            </w:r>
            <w:r w:rsidRPr="00F663FF">
              <w:rPr>
                <w:rFonts w:asciiTheme="minorHAnsi" w:hAnsiTheme="minorHAnsi"/>
                <w:color w:val="231F20"/>
                <w:spacing w:val="5"/>
                <w:w w:val="90"/>
                <w:sz w:val="24"/>
              </w:rPr>
              <w:t xml:space="preserve"> </w:t>
            </w: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Address</w:t>
            </w:r>
            <w:r w:rsidRPr="00F663FF">
              <w:rPr>
                <w:rFonts w:asciiTheme="minorHAnsi" w:hAnsiTheme="minorHAnsi"/>
                <w:color w:val="231F20"/>
                <w:spacing w:val="6"/>
                <w:w w:val="90"/>
                <w:sz w:val="24"/>
              </w:rPr>
              <w:t xml:space="preserve"> </w:t>
            </w: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&amp;</w:t>
            </w:r>
            <w:r w:rsidRPr="00F663FF">
              <w:rPr>
                <w:rFonts w:asciiTheme="minorHAnsi" w:hAnsiTheme="minorHAnsi"/>
                <w:color w:val="231F20"/>
                <w:spacing w:val="5"/>
                <w:w w:val="90"/>
                <w:sz w:val="24"/>
              </w:rPr>
              <w:t xml:space="preserve"> </w:t>
            </w: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Suite</w:t>
            </w:r>
            <w:r w:rsidRPr="00F663FF">
              <w:rPr>
                <w:rFonts w:asciiTheme="minorHAnsi" w:hAnsiTheme="minorHAnsi"/>
                <w:color w:val="231F20"/>
                <w:spacing w:val="6"/>
                <w:w w:val="90"/>
                <w:sz w:val="24"/>
              </w:rPr>
              <w:t xml:space="preserve"> </w:t>
            </w:r>
            <w:r w:rsidR="00C31079">
              <w:rPr>
                <w:rFonts w:asciiTheme="minorHAnsi" w:hAnsiTheme="minorHAnsi"/>
                <w:color w:val="231F20"/>
                <w:spacing w:val="6"/>
                <w:w w:val="90"/>
                <w:sz w:val="24"/>
              </w:rPr>
              <w:t>Number</w:t>
            </w: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:</w:t>
            </w:r>
          </w:p>
          <w:p w14:paraId="743FA9B2" w14:textId="77777777" w:rsidR="006E5FB0" w:rsidRPr="00F663FF" w:rsidRDefault="006E5FB0" w:rsidP="006E5FB0">
            <w:pPr>
              <w:pStyle w:val="BodyText"/>
              <w:rPr>
                <w:rFonts w:asciiTheme="minorHAnsi" w:hAnsiTheme="minorHAnsi"/>
                <w:sz w:val="20"/>
              </w:rPr>
            </w:pPr>
          </w:p>
          <w:p w14:paraId="495E055A" w14:textId="77777777" w:rsidR="006E5FB0" w:rsidRPr="00F663FF" w:rsidRDefault="006E5FB0" w:rsidP="006E5FB0">
            <w:pPr>
              <w:pStyle w:val="BodyText"/>
              <w:spacing w:before="4"/>
              <w:rPr>
                <w:rFonts w:asciiTheme="minorHAnsi" w:hAnsiTheme="minorHAnsi"/>
                <w:sz w:val="14"/>
              </w:rPr>
            </w:pPr>
            <w:r w:rsidRPr="00F663FF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0" distR="0" simplePos="0" relativeHeight="251662336" behindDoc="1" locked="0" layoutInCell="1" allowOverlap="1" wp14:anchorId="346EDB3F" wp14:editId="1BDDD396">
                      <wp:simplePos x="0" y="0"/>
                      <wp:positionH relativeFrom="page">
                        <wp:posOffset>571500</wp:posOffset>
                      </wp:positionH>
                      <wp:positionV relativeFrom="paragraph">
                        <wp:posOffset>120015</wp:posOffset>
                      </wp:positionV>
                      <wp:extent cx="6743700" cy="1270"/>
                      <wp:effectExtent l="9525" t="7620" r="9525" b="10160"/>
                      <wp:wrapTopAndBottom/>
                      <wp:docPr id="6" name="Freeform: 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743700" cy="1270"/>
                              </a:xfrm>
                              <a:custGeom>
                                <a:avLst/>
                                <a:gdLst>
                                  <a:gd name="T0" fmla="+- 0 900 900"/>
                                  <a:gd name="T1" fmla="*/ T0 w 10620"/>
                                  <a:gd name="T2" fmla="+- 0 11520 900"/>
                                  <a:gd name="T3" fmla="*/ T2 w 1062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620">
                                    <a:moveTo>
                                      <a:pt x="0" y="0"/>
                                    </a:moveTo>
                                    <a:lnTo>
                                      <a:pt x="1062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A3016" id="Freeform: Shape 6" o:spid="_x0000_s1026" style="position:absolute;margin-left:45pt;margin-top:9.45pt;width:531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" path="m,l10620,e" filled="f" strokecolor="#231f20" strokeweight=".5pt">
                      <v:path arrowok="t" o:connecttype="custom" o:connectlocs="0,0;6743700,0" o:connectangles="0,0"/>
                      <w10:wrap type="topAndBottom" anchorx="page"/>
                    </v:shape>
                  </w:pict>
                </mc:Fallback>
              </mc:AlternateContent>
            </w:r>
          </w:p>
          <w:p w14:paraId="46975A56" w14:textId="77777777" w:rsidR="0072264A" w:rsidRPr="003649E3" w:rsidRDefault="0072264A" w:rsidP="003649E3">
            <w:pPr>
              <w:pStyle w:val="ListParagraph"/>
              <w:tabs>
                <w:tab w:val="left" w:pos="660"/>
              </w:tabs>
              <w:ind w:firstLine="0"/>
              <w:rPr>
                <w:rFonts w:asciiTheme="minorHAnsi" w:hAnsiTheme="minorHAnsi"/>
                <w:sz w:val="24"/>
              </w:rPr>
            </w:pPr>
          </w:p>
          <w:p w14:paraId="370038EB" w14:textId="1CB77F32" w:rsidR="006E5FB0" w:rsidRPr="00F663FF" w:rsidRDefault="006E5FB0" w:rsidP="006E5FB0">
            <w:pPr>
              <w:pStyle w:val="ListParagraph"/>
              <w:numPr>
                <w:ilvl w:val="0"/>
                <w:numId w:val="23"/>
              </w:numPr>
              <w:tabs>
                <w:tab w:val="left" w:pos="660"/>
              </w:tabs>
              <w:ind w:hanging="361"/>
              <w:rPr>
                <w:rFonts w:asciiTheme="minorHAnsi" w:hAnsiTheme="minorHAnsi"/>
                <w:sz w:val="24"/>
              </w:rPr>
            </w:pP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City,</w:t>
            </w:r>
            <w:r w:rsidRPr="00F663FF">
              <w:rPr>
                <w:rFonts w:asciiTheme="minorHAnsi" w:hAnsiTheme="minorHAnsi"/>
                <w:color w:val="231F20"/>
                <w:spacing w:val="-5"/>
                <w:w w:val="90"/>
                <w:sz w:val="24"/>
              </w:rPr>
              <w:t xml:space="preserve"> </w:t>
            </w: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State,</w:t>
            </w:r>
            <w:r w:rsidRPr="00F663FF">
              <w:rPr>
                <w:rFonts w:asciiTheme="minorHAnsi" w:hAnsiTheme="minorHAnsi"/>
                <w:color w:val="231F20"/>
                <w:spacing w:val="-4"/>
                <w:w w:val="90"/>
                <w:sz w:val="24"/>
              </w:rPr>
              <w:t xml:space="preserve"> </w:t>
            </w: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Zip:</w:t>
            </w:r>
          </w:p>
          <w:p w14:paraId="1E946671" w14:textId="77777777" w:rsidR="006E5FB0" w:rsidRPr="00F663FF" w:rsidRDefault="006E5FB0" w:rsidP="006E5FB0">
            <w:pPr>
              <w:pStyle w:val="BodyText"/>
              <w:rPr>
                <w:rFonts w:asciiTheme="minorHAnsi" w:hAnsiTheme="minorHAnsi"/>
                <w:sz w:val="20"/>
              </w:rPr>
            </w:pPr>
          </w:p>
          <w:p w14:paraId="3E2AB313" w14:textId="77777777" w:rsidR="006E5FB0" w:rsidRPr="00F663FF" w:rsidRDefault="006E5FB0" w:rsidP="006E5FB0">
            <w:pPr>
              <w:pStyle w:val="BodyText"/>
              <w:spacing w:before="4"/>
              <w:rPr>
                <w:rFonts w:asciiTheme="minorHAnsi" w:hAnsiTheme="minorHAnsi"/>
                <w:sz w:val="14"/>
              </w:rPr>
            </w:pPr>
            <w:r w:rsidRPr="00F663FF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0" distR="0" simplePos="0" relativeHeight="251663360" behindDoc="1" locked="0" layoutInCell="1" allowOverlap="1" wp14:anchorId="280AD0D9" wp14:editId="41FAE6E1">
                      <wp:simplePos x="0" y="0"/>
                      <wp:positionH relativeFrom="page">
                        <wp:posOffset>571500</wp:posOffset>
                      </wp:positionH>
                      <wp:positionV relativeFrom="paragraph">
                        <wp:posOffset>120015</wp:posOffset>
                      </wp:positionV>
                      <wp:extent cx="6743700" cy="1270"/>
                      <wp:effectExtent l="9525" t="12065" r="9525" b="5715"/>
                      <wp:wrapTopAndBottom/>
                      <wp:docPr id="5" name="Freeform: 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743700" cy="1270"/>
                              </a:xfrm>
                              <a:custGeom>
                                <a:avLst/>
                                <a:gdLst>
                                  <a:gd name="T0" fmla="+- 0 900 900"/>
                                  <a:gd name="T1" fmla="*/ T0 w 10620"/>
                                  <a:gd name="T2" fmla="+- 0 11520 900"/>
                                  <a:gd name="T3" fmla="*/ T2 w 1062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620">
                                    <a:moveTo>
                                      <a:pt x="0" y="0"/>
                                    </a:moveTo>
                                    <a:lnTo>
                                      <a:pt x="1062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2B1FA" id="Freeform: Shape 5" o:spid="_x0000_s1026" style="position:absolute;margin-left:45pt;margin-top:9.45pt;width:531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" path="m,l10620,e" filled="f" strokecolor="#231f20" strokeweight=".5pt">
                      <v:path arrowok="t" o:connecttype="custom" o:connectlocs="0,0;6743700,0" o:connectangles="0,0"/>
                      <w10:wrap type="topAndBottom" anchorx="page"/>
                    </v:shape>
                  </w:pict>
                </mc:Fallback>
              </mc:AlternateContent>
            </w:r>
          </w:p>
          <w:p w14:paraId="0724B852" w14:textId="77777777" w:rsidR="006E5FB0" w:rsidRPr="00F663FF" w:rsidRDefault="006E5FB0" w:rsidP="006E5FB0">
            <w:pPr>
              <w:pStyle w:val="ListParagraph"/>
              <w:numPr>
                <w:ilvl w:val="0"/>
                <w:numId w:val="23"/>
              </w:numPr>
              <w:tabs>
                <w:tab w:val="left" w:pos="660"/>
              </w:tabs>
              <w:ind w:hanging="361"/>
              <w:rPr>
                <w:rFonts w:asciiTheme="minorHAnsi" w:hAnsiTheme="minorHAnsi"/>
                <w:sz w:val="24"/>
              </w:rPr>
            </w:pPr>
            <w:r w:rsidRPr="00F663FF">
              <w:rPr>
                <w:rFonts w:asciiTheme="minorHAnsi" w:hAnsiTheme="minorHAnsi"/>
                <w:color w:val="231F20"/>
                <w:sz w:val="24"/>
              </w:rPr>
              <w:t>Specialization:</w:t>
            </w:r>
          </w:p>
          <w:p w14:paraId="26BFE228" w14:textId="2EDF6776" w:rsidR="006E5FB0" w:rsidRPr="00F663FF" w:rsidRDefault="0072264A" w:rsidP="006E5FB0">
            <w:pPr>
              <w:pStyle w:val="BodyText"/>
              <w:rPr>
                <w:rFonts w:asciiTheme="minorHAnsi" w:hAnsiTheme="minorHAnsi"/>
                <w:sz w:val="20"/>
              </w:rPr>
            </w:pPr>
            <w:r w:rsidRPr="00F663FF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0" distR="0" simplePos="0" relativeHeight="251664384" behindDoc="1" locked="0" layoutInCell="1" allowOverlap="1" wp14:anchorId="51781B9B" wp14:editId="1BB7987A">
                      <wp:simplePos x="0" y="0"/>
                      <wp:positionH relativeFrom="page">
                        <wp:posOffset>9525</wp:posOffset>
                      </wp:positionH>
                      <wp:positionV relativeFrom="paragraph">
                        <wp:posOffset>228600</wp:posOffset>
                      </wp:positionV>
                      <wp:extent cx="6137910" cy="45085"/>
                      <wp:effectExtent l="0" t="0" r="0" b="0"/>
                      <wp:wrapTopAndBottom/>
                      <wp:docPr id="4" name="Freeform: 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6137910" cy="45085"/>
                              </a:xfrm>
                              <a:custGeom>
                                <a:avLst/>
                                <a:gdLst>
                                  <a:gd name="T0" fmla="+- 0 900 900"/>
                                  <a:gd name="T1" fmla="*/ T0 w 10620"/>
                                  <a:gd name="T2" fmla="+- 0 11520 900"/>
                                  <a:gd name="T3" fmla="*/ T2 w 1062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620">
                                    <a:moveTo>
                                      <a:pt x="0" y="0"/>
                                    </a:moveTo>
                                    <a:lnTo>
                                      <a:pt x="1062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9E209" id="Freeform: Shape 4" o:spid="_x0000_s1026" style="position:absolute;margin-left:.75pt;margin-top:18pt;width:483.3pt;height:3.55pt;flip:y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2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" path="m,l10620,e" filled="f" strokecolor="#231f20" strokeweight=".5pt">
                      <v:path arrowok="t" o:connecttype="custom" o:connectlocs="0,0;6137910,0" o:connectangles="0,0"/>
                      <w10:wrap type="topAndBottom" anchorx="page"/>
                    </v:shape>
                  </w:pict>
                </mc:Fallback>
              </mc:AlternateContent>
            </w:r>
          </w:p>
          <w:p w14:paraId="2A53CD22" w14:textId="79904621" w:rsidR="006E5FB0" w:rsidRPr="00F663FF" w:rsidRDefault="006E5FB0" w:rsidP="006E5FB0">
            <w:pPr>
              <w:pStyle w:val="BodyText"/>
              <w:spacing w:before="4"/>
              <w:rPr>
                <w:rFonts w:asciiTheme="minorHAnsi" w:hAnsiTheme="minorHAnsi"/>
                <w:sz w:val="14"/>
              </w:rPr>
            </w:pPr>
          </w:p>
          <w:p w14:paraId="13668555" w14:textId="77777777" w:rsidR="0072264A" w:rsidRDefault="0072264A" w:rsidP="003649E3">
            <w:pPr>
              <w:pStyle w:val="ListParagraph"/>
              <w:tabs>
                <w:tab w:val="left" w:pos="660"/>
              </w:tabs>
              <w:ind w:firstLine="0"/>
              <w:rPr>
                <w:rFonts w:asciiTheme="minorHAnsi" w:hAnsiTheme="minorHAnsi"/>
                <w:color w:val="231F20"/>
                <w:w w:val="90"/>
                <w:sz w:val="24"/>
              </w:rPr>
            </w:pPr>
          </w:p>
          <w:p w14:paraId="6BF15875" w14:textId="44766E47" w:rsidR="006E5FB0" w:rsidRDefault="006E5FB0" w:rsidP="006E5FB0">
            <w:pPr>
              <w:pStyle w:val="ListParagraph"/>
              <w:numPr>
                <w:ilvl w:val="0"/>
                <w:numId w:val="23"/>
              </w:numPr>
              <w:tabs>
                <w:tab w:val="left" w:pos="660"/>
              </w:tabs>
              <w:ind w:hanging="361"/>
              <w:rPr>
                <w:rFonts w:asciiTheme="minorHAnsi" w:hAnsiTheme="minorHAnsi"/>
                <w:color w:val="231F20"/>
                <w:w w:val="90"/>
                <w:sz w:val="24"/>
              </w:rPr>
            </w:pP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 xml:space="preserve">Does this patient require dialysis treatment? </w:t>
            </w:r>
            <w:r>
              <w:rPr>
                <w:rFonts w:asciiTheme="minorHAnsi" w:hAnsiTheme="minorHAnsi"/>
                <w:color w:val="231F20"/>
                <w:w w:val="90"/>
                <w:sz w:val="24"/>
              </w:rPr>
              <w:t xml:space="preserve"> ___</w:t>
            </w: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 xml:space="preserve"> Yes __ No</w:t>
            </w:r>
          </w:p>
          <w:p w14:paraId="24DB68CE" w14:textId="77777777" w:rsidR="006E5FB0" w:rsidRDefault="006E5FB0" w:rsidP="006E5FB0">
            <w:pPr>
              <w:pStyle w:val="ListParagraph"/>
              <w:tabs>
                <w:tab w:val="left" w:pos="660"/>
              </w:tabs>
              <w:ind w:firstLine="0"/>
              <w:rPr>
                <w:rFonts w:asciiTheme="minorHAnsi" w:hAnsiTheme="minorHAnsi"/>
                <w:color w:val="231F20"/>
                <w:w w:val="90"/>
                <w:sz w:val="24"/>
              </w:rPr>
            </w:pPr>
          </w:p>
          <w:p w14:paraId="10507AAF" w14:textId="77777777" w:rsidR="006E5FB0" w:rsidRPr="00F663FF" w:rsidRDefault="006E5FB0" w:rsidP="006E5FB0">
            <w:pPr>
              <w:pStyle w:val="ListParagraph"/>
              <w:numPr>
                <w:ilvl w:val="0"/>
                <w:numId w:val="23"/>
              </w:numPr>
              <w:tabs>
                <w:tab w:val="left" w:pos="660"/>
              </w:tabs>
              <w:ind w:hanging="361"/>
              <w:rPr>
                <w:rFonts w:asciiTheme="minorHAnsi" w:hAnsiTheme="minorHAnsi"/>
                <w:color w:val="231F20"/>
                <w:w w:val="90"/>
                <w:sz w:val="24"/>
              </w:rPr>
            </w:pPr>
            <w:r>
              <w:rPr>
                <w:rFonts w:asciiTheme="minorHAnsi" w:hAnsiTheme="minorHAnsi"/>
                <w:color w:val="231F20"/>
                <w:w w:val="90"/>
                <w:sz w:val="24"/>
              </w:rPr>
              <w:t>If yes, how many times a week is dialysis required for this patient? ________</w:t>
            </w:r>
          </w:p>
          <w:p w14:paraId="7A7F48DD" w14:textId="77777777" w:rsidR="006E5FB0" w:rsidRPr="00F663FF" w:rsidRDefault="006E5FB0" w:rsidP="006E5FB0">
            <w:pPr>
              <w:tabs>
                <w:tab w:val="left" w:pos="660"/>
              </w:tabs>
              <w:rPr>
                <w:sz w:val="24"/>
              </w:rPr>
            </w:pPr>
          </w:p>
          <w:p w14:paraId="001B3675" w14:textId="4A1984DC" w:rsidR="006E5FB0" w:rsidRPr="008120A4" w:rsidRDefault="006E5FB0" w:rsidP="006E5FB0">
            <w:pPr>
              <w:pStyle w:val="ListParagraph"/>
              <w:numPr>
                <w:ilvl w:val="0"/>
                <w:numId w:val="23"/>
              </w:numPr>
              <w:tabs>
                <w:tab w:val="left" w:pos="660"/>
              </w:tabs>
              <w:ind w:hanging="361"/>
              <w:rPr>
                <w:rFonts w:asciiTheme="minorHAnsi" w:hAnsiTheme="minorHAnsi"/>
                <w:sz w:val="24"/>
              </w:rPr>
            </w:pP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Written</w:t>
            </w:r>
            <w:r w:rsidRPr="00F663FF">
              <w:rPr>
                <w:rFonts w:asciiTheme="minorHAnsi" w:hAnsiTheme="minorHAnsi"/>
                <w:color w:val="231F20"/>
                <w:spacing w:val="4"/>
                <w:w w:val="90"/>
                <w:sz w:val="24"/>
              </w:rPr>
              <w:t xml:space="preserve"> </w:t>
            </w: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Diagnosis(es)</w:t>
            </w:r>
            <w:r w:rsidRPr="00F663FF">
              <w:rPr>
                <w:rFonts w:asciiTheme="minorHAnsi" w:hAnsiTheme="minorHAnsi"/>
                <w:color w:val="231F20"/>
                <w:spacing w:val="5"/>
                <w:w w:val="90"/>
                <w:sz w:val="24"/>
              </w:rPr>
              <w:t xml:space="preserve"> </w:t>
            </w: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and</w:t>
            </w:r>
            <w:r w:rsidRPr="00F663FF">
              <w:rPr>
                <w:rFonts w:asciiTheme="minorHAnsi" w:hAnsiTheme="minorHAnsi"/>
                <w:color w:val="231F20"/>
                <w:spacing w:val="5"/>
                <w:w w:val="90"/>
                <w:sz w:val="24"/>
              </w:rPr>
              <w:t xml:space="preserve"> </w:t>
            </w: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ICD-9CM</w:t>
            </w:r>
            <w:r w:rsidRPr="00F663FF">
              <w:rPr>
                <w:rFonts w:asciiTheme="minorHAnsi" w:hAnsiTheme="minorHAnsi"/>
                <w:color w:val="231F20"/>
                <w:spacing w:val="4"/>
                <w:w w:val="90"/>
                <w:sz w:val="24"/>
              </w:rPr>
              <w:t xml:space="preserve"> </w:t>
            </w: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and/or</w:t>
            </w:r>
            <w:r w:rsidRPr="00F663FF">
              <w:rPr>
                <w:rFonts w:asciiTheme="minorHAnsi" w:hAnsiTheme="minorHAnsi"/>
                <w:color w:val="231F20"/>
                <w:spacing w:val="5"/>
                <w:w w:val="90"/>
                <w:sz w:val="24"/>
              </w:rPr>
              <w:t xml:space="preserve"> </w:t>
            </w: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>DSM</w:t>
            </w:r>
            <w:r w:rsidRPr="00F663FF">
              <w:rPr>
                <w:rFonts w:asciiTheme="minorHAnsi" w:hAnsiTheme="minorHAnsi"/>
                <w:color w:val="231F20"/>
                <w:spacing w:val="5"/>
                <w:w w:val="90"/>
                <w:sz w:val="24"/>
              </w:rPr>
              <w:t xml:space="preserve"> </w:t>
            </w:r>
            <w:r w:rsidRPr="00F663FF">
              <w:rPr>
                <w:rFonts w:asciiTheme="minorHAnsi" w:hAnsiTheme="minorHAnsi"/>
                <w:color w:val="231F20"/>
                <w:w w:val="90"/>
                <w:sz w:val="24"/>
              </w:rPr>
              <w:t xml:space="preserve">Code(s) (why the patient requires dialysis): </w:t>
            </w:r>
          </w:p>
          <w:p w14:paraId="500ABF05" w14:textId="77777777" w:rsidR="008120A4" w:rsidRPr="0072264A" w:rsidRDefault="008120A4" w:rsidP="008120A4">
            <w:pPr>
              <w:pStyle w:val="ListParagraph"/>
              <w:tabs>
                <w:tab w:val="left" w:pos="660"/>
              </w:tabs>
              <w:ind w:firstLine="0"/>
              <w:rPr>
                <w:rFonts w:asciiTheme="minorHAnsi" w:hAnsiTheme="minorHAnsi"/>
                <w:sz w:val="24"/>
              </w:rPr>
            </w:pPr>
          </w:p>
          <w:p w14:paraId="3A0B4594" w14:textId="27F892A1" w:rsidR="0072264A" w:rsidRPr="0072264A" w:rsidRDefault="008120A4" w:rsidP="0072264A">
            <w:pPr>
              <w:pStyle w:val="List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Helvetica Condensed"/>
                <w:color w:val="221E1F"/>
              </w:rPr>
              <w:t>____________________________________________________________________________________</w:t>
            </w:r>
          </w:p>
          <w:p w14:paraId="632E54A1" w14:textId="77777777" w:rsidR="0072264A" w:rsidRDefault="0072264A" w:rsidP="0072264A">
            <w:pPr>
              <w:pStyle w:val="ListParagraph"/>
              <w:tabs>
                <w:tab w:val="left" w:pos="660"/>
              </w:tabs>
              <w:ind w:firstLine="0"/>
              <w:rPr>
                <w:rFonts w:asciiTheme="minorHAnsi" w:hAnsiTheme="minorHAnsi"/>
                <w:sz w:val="24"/>
              </w:rPr>
            </w:pPr>
          </w:p>
          <w:p w14:paraId="4749B0ED" w14:textId="0E717549" w:rsidR="006E5FB0" w:rsidRPr="00456C8E" w:rsidRDefault="00C31079" w:rsidP="006E5FB0">
            <w:pPr>
              <w:pStyle w:val="ListParagraph"/>
              <w:numPr>
                <w:ilvl w:val="0"/>
                <w:numId w:val="23"/>
              </w:numPr>
              <w:tabs>
                <w:tab w:val="left" w:pos="660"/>
              </w:tabs>
              <w:ind w:hanging="361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Please indicate h</w:t>
            </w:r>
            <w:r w:rsidR="006E5FB0" w:rsidRPr="00F663FF">
              <w:rPr>
                <w:rFonts w:asciiTheme="minorHAnsi" w:hAnsiTheme="minorHAnsi"/>
                <w:sz w:val="24"/>
              </w:rPr>
              <w:t>ow long do you anticipate that the patient will require dialysis treatment</w:t>
            </w:r>
            <w:r w:rsidR="006E5FB0">
              <w:rPr>
                <w:rFonts w:asciiTheme="minorHAnsi" w:hAnsiTheme="minorHAnsi"/>
                <w:sz w:val="24"/>
              </w:rPr>
              <w:t>?</w:t>
            </w:r>
          </w:p>
          <w:p w14:paraId="48E8EC05" w14:textId="77777777" w:rsidR="003649E3" w:rsidRDefault="0072264A" w:rsidP="0072264A">
            <w:pPr>
              <w:pStyle w:val="CM19"/>
              <w:spacing w:after="1025"/>
              <w:ind w:right="507"/>
              <w:rPr>
                <w:rFonts w:asciiTheme="minorHAnsi" w:hAnsiTheme="minorHAnsi" w:cs="Helvetica Condensed"/>
                <w:b/>
                <w:bCs/>
                <w:i/>
                <w:iCs/>
                <w:color w:val="221E1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5408" behindDoc="1" locked="0" layoutInCell="1" allowOverlap="1" wp14:anchorId="1B4DAFE0" wp14:editId="6178C12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266065</wp:posOffset>
                      </wp:positionV>
                      <wp:extent cx="5943600" cy="45085"/>
                      <wp:effectExtent l="0" t="0" r="0" b="0"/>
                      <wp:wrapTopAndBottom/>
                      <wp:docPr id="2" name="Freeform: 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43600" cy="45085"/>
                              </a:xfrm>
                              <a:custGeom>
                                <a:avLst/>
                                <a:gdLst>
                                  <a:gd name="T0" fmla="+- 0 900 900"/>
                                  <a:gd name="T1" fmla="*/ T0 w 10620"/>
                                  <a:gd name="T2" fmla="+- 0 11520 900"/>
                                  <a:gd name="T3" fmla="*/ T2 w 1062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620">
                                    <a:moveTo>
                                      <a:pt x="0" y="0"/>
                                    </a:moveTo>
                                    <a:lnTo>
                                      <a:pt x="1062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D2EF7" id="Freeform: Shape 2" o:spid="_x0000_s1026" style="position:absolute;margin-left:0;margin-top:20.95pt;width:468pt;height:3.5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2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" path="m,l10620,e" filled="f" strokecolor="#231f20" strokeweight=".5pt">
                      <v:path arrowok="t" o:connecttype="custom" o:connectlocs="0,0;5943600,0" o:connectangles="0,0"/>
                      <w10:wrap type="topAndBottom" anchorx="page"/>
                    </v:shape>
                  </w:pict>
                </mc:Fallback>
              </mc:AlternateContent>
            </w:r>
            <w:r w:rsidR="006E5FB0">
              <w:rPr>
                <w:rFonts w:asciiTheme="minorHAnsi" w:hAnsiTheme="minorHAnsi" w:cs="Helvetica Condensed"/>
                <w:color w:val="221E1F"/>
              </w:rPr>
              <w:br/>
            </w:r>
            <w:r w:rsidR="006E5FB0" w:rsidRPr="00F663FF">
              <w:rPr>
                <w:rFonts w:asciiTheme="minorHAnsi" w:hAnsiTheme="minorHAnsi" w:cs="Helvetica Condensed"/>
                <w:color w:val="221E1F"/>
              </w:rPr>
              <w:t>I certify that I have completed the questions in Part B and that the information provided is correct.</w:t>
            </w:r>
            <w:r w:rsidR="006E5FB0">
              <w:rPr>
                <w:rFonts w:asciiTheme="minorHAnsi" w:hAnsiTheme="minorHAnsi" w:cs="Helvetica Condensed"/>
                <w:color w:val="221E1F"/>
              </w:rPr>
              <w:br/>
            </w:r>
            <w:r w:rsidR="006E5FB0">
              <w:rPr>
                <w:rFonts w:asciiTheme="minorHAnsi" w:hAnsiTheme="minorHAnsi" w:cs="Helvetica Condensed"/>
                <w:i/>
                <w:iCs/>
                <w:color w:val="221E1F"/>
              </w:rPr>
              <w:br/>
            </w:r>
          </w:p>
          <w:p w14:paraId="71155427" w14:textId="178C6614" w:rsidR="006E5FB0" w:rsidRPr="0089315E" w:rsidRDefault="006E5FB0" w:rsidP="0072264A">
            <w:pPr>
              <w:pStyle w:val="CM19"/>
              <w:spacing w:after="1025"/>
              <w:ind w:right="507"/>
              <w:rPr>
                <w:rFonts w:asciiTheme="majorHAnsi" w:hAnsiTheme="majorHAnsi"/>
                <w:b/>
              </w:rPr>
            </w:pPr>
            <w:r w:rsidRPr="009A51A9">
              <w:rPr>
                <w:rFonts w:asciiTheme="minorHAnsi" w:hAnsiTheme="minorHAnsi" w:cs="Helvetica Condensed"/>
                <w:b/>
                <w:bCs/>
                <w:i/>
                <w:iCs/>
                <w:color w:val="221E1F"/>
              </w:rPr>
              <w:lastRenderedPageBreak/>
              <w:t xml:space="preserve">Original Signature of Physician/Healthcare Provider </w:t>
            </w:r>
            <w:r w:rsidRPr="00041B87">
              <w:rPr>
                <w:rFonts w:asciiTheme="minorHAnsi" w:hAnsiTheme="minorHAnsi" w:cs="Helvetica Condensed"/>
                <w:color w:val="221E1F"/>
              </w:rPr>
              <w:t>(Note: Must be original hand signature</w:t>
            </w:r>
            <w:r w:rsidR="00C31079">
              <w:rPr>
                <w:rFonts w:asciiTheme="minorHAnsi" w:hAnsiTheme="minorHAnsi" w:cs="Helvetica Condensed"/>
                <w:color w:val="221E1F"/>
              </w:rPr>
              <w:t xml:space="preserve"> in blue ink,</w:t>
            </w:r>
            <w:r w:rsidRPr="00041B87">
              <w:rPr>
                <w:rFonts w:asciiTheme="minorHAnsi" w:hAnsiTheme="minorHAnsi" w:cs="Helvetica Condensed"/>
                <w:color w:val="221E1F"/>
              </w:rPr>
              <w:t xml:space="preserve"> not signature stamp) </w:t>
            </w:r>
            <w:r>
              <w:rPr>
                <w:rFonts w:asciiTheme="minorHAnsi" w:hAnsiTheme="minorHAnsi" w:cs="Helvetica Condensed"/>
                <w:color w:val="221E1F"/>
              </w:rPr>
              <w:br/>
              <w:t>______________________________________________________________________</w:t>
            </w:r>
            <w:r>
              <w:rPr>
                <w:rFonts w:asciiTheme="minorHAnsi" w:hAnsiTheme="minorHAnsi" w:cs="Helvetica Condensed"/>
                <w:color w:val="221E1F"/>
              </w:rPr>
              <w:br/>
            </w:r>
            <w:r w:rsidRPr="009A51A9">
              <w:rPr>
                <w:rFonts w:asciiTheme="minorHAnsi" w:hAnsiTheme="minorHAnsi" w:cs="Helvetica Condensed"/>
                <w:b/>
                <w:bCs/>
                <w:i/>
                <w:iCs/>
                <w:color w:val="221E1F"/>
              </w:rPr>
              <w:t xml:space="preserve"> Date</w:t>
            </w:r>
            <w:r>
              <w:rPr>
                <w:rFonts w:asciiTheme="majorHAnsi" w:hAnsiTheme="majorHAnsi"/>
                <w:b/>
              </w:rPr>
              <w:t xml:space="preserve">: </w:t>
            </w:r>
            <w:r>
              <w:rPr>
                <w:rFonts w:asciiTheme="majorHAnsi" w:hAnsiTheme="majorHAnsi"/>
                <w:b/>
              </w:rPr>
              <w:br/>
            </w:r>
            <w:r w:rsidRPr="0089315E"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>False certification may be reported to the licensing agency under District of Columbia Code Annotated, Section 2-3305.15, Code of Virginia 54. 1-2915, or Maryland Health Occupations Code Annotated 14-404 or appropriate code for state of license. DF</w:t>
            </w:r>
            <w:r w:rsidR="0072264A"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>H</w:t>
            </w:r>
            <w:r w:rsidRPr="0089315E"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>V reserves the right to: (1) verify the validity of the license of the health care provider providing the certification, (2) make the final determination on an applicant’s eligibility for a dialysis transportation exemption under Transport DC and (3) retain a copy of this application form.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A5720" w14:textId="77777777" w:rsidR="006E5FB0" w:rsidRPr="00B2206E" w:rsidRDefault="006E5FB0" w:rsidP="006E5FB0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14:paraId="018F1A64" w14:textId="43645BC4" w:rsidR="00A9356B" w:rsidRDefault="00A9356B" w:rsidP="00A9356B">
      <w:pPr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Note to the Transport DC Customer: This form is subject to </w:t>
      </w:r>
      <w:r w:rsidRPr="00B2206E">
        <w:rPr>
          <w:b/>
          <w:bCs/>
          <w:sz w:val="24"/>
          <w:szCs w:val="24"/>
          <w:u w:val="single"/>
        </w:rPr>
        <w:t xml:space="preserve">verification </w:t>
      </w:r>
      <w:r>
        <w:rPr>
          <w:b/>
          <w:bCs/>
          <w:sz w:val="24"/>
          <w:szCs w:val="24"/>
          <w:u w:val="single"/>
        </w:rPr>
        <w:t>for eligibility for dialysis transportation under the Transport DC Program. The form can be submitted in the following ways:</w:t>
      </w:r>
    </w:p>
    <w:p w14:paraId="69F4259F" w14:textId="77777777" w:rsidR="00A9356B" w:rsidRDefault="00A9356B" w:rsidP="00A9356B">
      <w:pPr>
        <w:spacing w:after="0"/>
        <w:rPr>
          <w:b/>
          <w:bCs/>
          <w:sz w:val="24"/>
          <w:szCs w:val="24"/>
          <w:u w:val="single"/>
        </w:rPr>
      </w:pPr>
    </w:p>
    <w:p w14:paraId="565446EA" w14:textId="77777777" w:rsidR="00A9356B" w:rsidRPr="00F6002F" w:rsidRDefault="00A9356B" w:rsidP="00A9356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By Mail: </w:t>
      </w:r>
      <w:r>
        <w:rPr>
          <w:sz w:val="24"/>
          <w:szCs w:val="24"/>
        </w:rPr>
        <w:tab/>
      </w:r>
      <w:r w:rsidRPr="00F6002F">
        <w:rPr>
          <w:sz w:val="24"/>
          <w:szCs w:val="24"/>
        </w:rPr>
        <w:t>Transport DC</w:t>
      </w:r>
    </w:p>
    <w:p w14:paraId="7A315180" w14:textId="0034BA01" w:rsidR="00A9356B" w:rsidRPr="00F6002F" w:rsidRDefault="0072264A" w:rsidP="00A9356B">
      <w:pPr>
        <w:spacing w:after="0"/>
        <w:ind w:left="720" w:firstLine="720"/>
        <w:rPr>
          <w:sz w:val="24"/>
          <w:szCs w:val="24"/>
        </w:rPr>
      </w:pPr>
      <w:r>
        <w:rPr>
          <w:sz w:val="24"/>
          <w:szCs w:val="24"/>
        </w:rPr>
        <w:t>Department of For Hire Vehicles</w:t>
      </w:r>
    </w:p>
    <w:p w14:paraId="51109B2D" w14:textId="77777777" w:rsidR="00A9356B" w:rsidRPr="00F6002F" w:rsidRDefault="00A9356B" w:rsidP="00A9356B">
      <w:pPr>
        <w:pStyle w:val="PlainText"/>
        <w:ind w:left="720" w:firstLine="720"/>
      </w:pPr>
      <w:r w:rsidRPr="00F6002F">
        <w:rPr>
          <w:sz w:val="24"/>
          <w:szCs w:val="24"/>
        </w:rPr>
        <w:t xml:space="preserve">2235 Shannon Place SE Suite </w:t>
      </w:r>
      <w:r w:rsidRPr="00F6002F">
        <w:t xml:space="preserve">3001 </w:t>
      </w:r>
    </w:p>
    <w:p w14:paraId="051DFAF9" w14:textId="77777777" w:rsidR="00A9356B" w:rsidRDefault="00A9356B" w:rsidP="00A9356B">
      <w:pPr>
        <w:pStyle w:val="PlainText"/>
        <w:ind w:left="720" w:firstLine="720"/>
      </w:pPr>
      <w:r w:rsidRPr="00F6002F">
        <w:t>Washington, DC 20020</w:t>
      </w:r>
    </w:p>
    <w:p w14:paraId="6A31CBF7" w14:textId="77777777" w:rsidR="00A9356B" w:rsidRDefault="00A9356B" w:rsidP="00A9356B">
      <w:pPr>
        <w:pStyle w:val="PlainText"/>
        <w:ind w:left="720" w:firstLine="720"/>
      </w:pPr>
    </w:p>
    <w:p w14:paraId="29A0764D" w14:textId="4B291AA5" w:rsidR="00A9356B" w:rsidRPr="00F6002F" w:rsidRDefault="00A9356B" w:rsidP="00A9356B">
      <w:pPr>
        <w:pStyle w:val="PlainText"/>
      </w:pPr>
      <w:r>
        <w:t>By Email:</w:t>
      </w:r>
      <w:r>
        <w:tab/>
      </w:r>
      <w:r w:rsidR="003649E3">
        <w:t>t</w:t>
      </w:r>
      <w:r>
        <w:t>ransportDC@dc.gov</w:t>
      </w:r>
    </w:p>
    <w:p w14:paraId="09B3FEF9" w14:textId="48B2D85D" w:rsidR="006E5FB0" w:rsidRDefault="006E5FB0" w:rsidP="00A9356B">
      <w:pPr>
        <w:spacing w:after="0"/>
        <w:rPr>
          <w:b/>
          <w:bCs/>
          <w:sz w:val="24"/>
          <w:szCs w:val="24"/>
          <w:u w:val="single"/>
        </w:rPr>
      </w:pPr>
    </w:p>
    <w:p w14:paraId="102330B2" w14:textId="310FC607" w:rsidR="006E5FB0" w:rsidRDefault="006E5FB0" w:rsidP="00A9356B">
      <w:pPr>
        <w:spacing w:after="0"/>
        <w:rPr>
          <w:b/>
          <w:bCs/>
          <w:sz w:val="24"/>
          <w:szCs w:val="24"/>
          <w:u w:val="single"/>
        </w:rPr>
      </w:pPr>
    </w:p>
    <w:p w14:paraId="452CB835" w14:textId="5FA3B5E6" w:rsidR="006E5FB0" w:rsidRDefault="006E5FB0" w:rsidP="00A9356B">
      <w:pPr>
        <w:spacing w:after="0"/>
        <w:rPr>
          <w:b/>
          <w:bCs/>
          <w:sz w:val="24"/>
          <w:szCs w:val="24"/>
          <w:u w:val="single"/>
        </w:rPr>
      </w:pPr>
    </w:p>
    <w:p w14:paraId="268620EF" w14:textId="02AA2547" w:rsidR="006E5FB0" w:rsidRDefault="006E5FB0" w:rsidP="00A9356B">
      <w:pPr>
        <w:spacing w:after="0"/>
        <w:rPr>
          <w:b/>
          <w:bCs/>
          <w:sz w:val="24"/>
          <w:szCs w:val="24"/>
          <w:u w:val="single"/>
        </w:rPr>
      </w:pPr>
    </w:p>
    <w:p w14:paraId="5464CDF6" w14:textId="3A3E46EA" w:rsidR="006E5FB0" w:rsidRDefault="006E5FB0" w:rsidP="00A9356B">
      <w:pPr>
        <w:spacing w:after="0"/>
        <w:rPr>
          <w:b/>
          <w:bCs/>
          <w:sz w:val="24"/>
          <w:szCs w:val="24"/>
          <w:u w:val="single"/>
        </w:rPr>
      </w:pPr>
    </w:p>
    <w:p w14:paraId="023342BF" w14:textId="039454A9" w:rsidR="006E5FB0" w:rsidRDefault="006E5FB0" w:rsidP="00A9356B">
      <w:pPr>
        <w:spacing w:after="0"/>
        <w:rPr>
          <w:b/>
          <w:bCs/>
          <w:sz w:val="24"/>
          <w:szCs w:val="24"/>
          <w:u w:val="single"/>
        </w:rPr>
      </w:pPr>
    </w:p>
    <w:p w14:paraId="6C807E82" w14:textId="18822B05" w:rsidR="006E5FB0" w:rsidRDefault="006E5FB0" w:rsidP="00A9356B">
      <w:pPr>
        <w:spacing w:after="0"/>
        <w:rPr>
          <w:b/>
          <w:bCs/>
          <w:sz w:val="24"/>
          <w:szCs w:val="24"/>
          <w:u w:val="single"/>
        </w:rPr>
      </w:pPr>
    </w:p>
    <w:p w14:paraId="54B91570" w14:textId="5B78537C" w:rsidR="006E5FB0" w:rsidRDefault="006E5FB0" w:rsidP="00A9356B">
      <w:pPr>
        <w:spacing w:after="0"/>
        <w:rPr>
          <w:b/>
          <w:bCs/>
          <w:sz w:val="24"/>
          <w:szCs w:val="24"/>
          <w:u w:val="single"/>
        </w:rPr>
      </w:pPr>
    </w:p>
    <w:p w14:paraId="3227A82B" w14:textId="366B5795" w:rsidR="006E5FB0" w:rsidRDefault="006E5FB0" w:rsidP="00A9356B">
      <w:pPr>
        <w:spacing w:after="0"/>
        <w:rPr>
          <w:b/>
          <w:bCs/>
          <w:sz w:val="24"/>
          <w:szCs w:val="24"/>
          <w:u w:val="single"/>
        </w:rPr>
      </w:pPr>
    </w:p>
    <w:p w14:paraId="4F0BC06D" w14:textId="10E1F283" w:rsidR="006E5FB0" w:rsidRDefault="006E5FB0" w:rsidP="00A9356B">
      <w:pPr>
        <w:spacing w:after="0"/>
        <w:rPr>
          <w:b/>
          <w:bCs/>
          <w:sz w:val="24"/>
          <w:szCs w:val="24"/>
          <w:u w:val="single"/>
        </w:rPr>
      </w:pPr>
    </w:p>
    <w:p w14:paraId="4721480F" w14:textId="62D63154" w:rsidR="006E5FB0" w:rsidRDefault="006E5FB0" w:rsidP="00A9356B">
      <w:pPr>
        <w:spacing w:after="0"/>
        <w:rPr>
          <w:b/>
          <w:bCs/>
          <w:sz w:val="24"/>
          <w:szCs w:val="24"/>
          <w:u w:val="single"/>
        </w:rPr>
      </w:pPr>
    </w:p>
    <w:p w14:paraId="4E2F411A" w14:textId="05E15745" w:rsidR="006E5FB0" w:rsidRDefault="006E5FB0" w:rsidP="00A9356B">
      <w:pPr>
        <w:spacing w:after="0"/>
        <w:rPr>
          <w:b/>
          <w:bCs/>
          <w:sz w:val="24"/>
          <w:szCs w:val="24"/>
          <w:u w:val="single"/>
        </w:rPr>
      </w:pPr>
    </w:p>
    <w:p w14:paraId="30DD96DC" w14:textId="3FF13084" w:rsidR="006E5FB0" w:rsidRDefault="006E5FB0" w:rsidP="00A9356B">
      <w:pPr>
        <w:spacing w:after="0"/>
        <w:rPr>
          <w:b/>
          <w:bCs/>
          <w:sz w:val="24"/>
          <w:szCs w:val="24"/>
          <w:u w:val="single"/>
        </w:rPr>
      </w:pPr>
    </w:p>
    <w:p w14:paraId="22DF1371" w14:textId="62F9A792" w:rsidR="006E5FB0" w:rsidRDefault="006E5FB0" w:rsidP="00A9356B">
      <w:pPr>
        <w:spacing w:after="0"/>
        <w:rPr>
          <w:b/>
          <w:bCs/>
          <w:sz w:val="24"/>
          <w:szCs w:val="24"/>
          <w:u w:val="single"/>
        </w:rPr>
      </w:pPr>
    </w:p>
    <w:p w14:paraId="73586BFD" w14:textId="776FBEB0" w:rsidR="00A9356B" w:rsidRPr="009501EC" w:rsidRDefault="00A9356B" w:rsidP="00A9356B">
      <w:pPr>
        <w:spacing w:after="0"/>
        <w:rPr>
          <w:rFonts w:ascii="Arial Black" w:hAnsi="Arial Black"/>
          <w:sz w:val="24"/>
          <w:szCs w:val="24"/>
        </w:rPr>
      </w:pPr>
    </w:p>
    <w:sectPr w:rsidR="00A9356B" w:rsidRPr="009501EC" w:rsidSect="0089315E">
      <w:headerReference w:type="default" r:id="rId11"/>
      <w:footerReference w:type="default" r:id="rId12"/>
      <w:pgSz w:w="12240" w:h="15840"/>
      <w:pgMar w:top="1440" w:right="1440" w:bottom="864" w:left="1440" w:header="288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504C2" w14:textId="77777777" w:rsidR="001415FC" w:rsidRDefault="001415FC" w:rsidP="00650259">
      <w:pPr>
        <w:spacing w:after="0" w:line="240" w:lineRule="auto"/>
      </w:pPr>
      <w:r>
        <w:separator/>
      </w:r>
    </w:p>
  </w:endnote>
  <w:endnote w:type="continuationSeparator" w:id="0">
    <w:p w14:paraId="1629BA16" w14:textId="77777777" w:rsidR="001415FC" w:rsidRDefault="001415F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F2BA7A-5834-4215-B633-6587C6C0CAD3}"/>
    <w:embedBold r:id="rId2" w:fontKey="{A45B06D2-2316-485E-8377-71C13BD3D160}"/>
    <w:embedItalic r:id="rId3" w:fontKey="{10BA90C6-C8E8-49EB-9C8C-A0E1E2C83286}"/>
    <w:embedBoldItalic r:id="rId4" w:fontKey="{07B95BD2-6891-429F-BE04-3D7B9D46CEA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9C22576-10CB-4058-AEA6-E2BDCC46106A}"/>
    <w:embedBold r:id="rId6" w:fontKey="{8CE1F9F6-156E-4743-9F7D-1C386A0F8727}"/>
    <w:embedItalic r:id="rId7" w:fontKey="{36546B8F-5705-4A54-999B-FAD3600BBC6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7862A49-86B6-4778-A786-4B052C7B2286}"/>
  </w:font>
  <w:font w:name="Helvetica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719FE613-F799-44FF-B620-CE3F4C268E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B2206E" w:rsidRPr="007F7B5D" w14:paraId="0306B9A9" w14:textId="77777777" w:rsidTr="00C4167A">
      <w:tc>
        <w:tcPr>
          <w:tcW w:w="4675" w:type="dxa"/>
          <w:vAlign w:val="center"/>
        </w:tcPr>
        <w:p w14:paraId="416BBF7B" w14:textId="6DD330BE" w:rsidR="00883218" w:rsidRPr="00A9356B" w:rsidRDefault="006E5FB0" w:rsidP="006C148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Transport DC</w:t>
          </w:r>
          <w:r w:rsidR="006C1480">
            <w:rPr>
              <w:sz w:val="18"/>
              <w:szCs w:val="24"/>
            </w:rPr>
            <w:t xml:space="preserve"> Dialysis Exemption</w:t>
          </w:r>
          <w:r>
            <w:rPr>
              <w:sz w:val="18"/>
              <w:szCs w:val="24"/>
            </w:rPr>
            <w:t xml:space="preserve"> Form </w:t>
          </w:r>
          <w:r w:rsidR="006C1480">
            <w:rPr>
              <w:sz w:val="18"/>
              <w:szCs w:val="24"/>
            </w:rPr>
            <w:t xml:space="preserve"> </w:t>
          </w:r>
          <w:r>
            <w:rPr>
              <w:sz w:val="18"/>
              <w:szCs w:val="24"/>
            </w:rPr>
            <w:t>(</w:t>
          </w:r>
          <w:r w:rsidR="006C1480">
            <w:rPr>
              <w:sz w:val="18"/>
              <w:szCs w:val="24"/>
            </w:rPr>
            <w:t>9/1/2021</w:t>
          </w:r>
          <w:r>
            <w:rPr>
              <w:sz w:val="18"/>
              <w:szCs w:val="24"/>
            </w:rPr>
            <w:t>)</w:t>
          </w:r>
          <w:r w:rsidR="006C1480">
            <w:rPr>
              <w:sz w:val="18"/>
              <w:szCs w:val="24"/>
            </w:rPr>
            <w:t xml:space="preserve">                  Page </w:t>
          </w:r>
          <w:r w:rsidR="006C1480" w:rsidRPr="006C1480">
            <w:rPr>
              <w:sz w:val="18"/>
              <w:szCs w:val="24"/>
            </w:rPr>
            <w:fldChar w:fldCharType="begin"/>
          </w:r>
          <w:r w:rsidR="006C1480" w:rsidRPr="006C1480">
            <w:rPr>
              <w:sz w:val="18"/>
              <w:szCs w:val="24"/>
            </w:rPr>
            <w:instrText xml:space="preserve"> PAGE   \* MERGEFORMAT </w:instrText>
          </w:r>
          <w:r w:rsidR="006C1480" w:rsidRPr="006C1480">
            <w:rPr>
              <w:sz w:val="18"/>
              <w:szCs w:val="24"/>
            </w:rPr>
            <w:fldChar w:fldCharType="separate"/>
          </w:r>
          <w:r w:rsidR="006C1480" w:rsidRPr="006C1480">
            <w:rPr>
              <w:noProof/>
              <w:sz w:val="18"/>
              <w:szCs w:val="24"/>
            </w:rPr>
            <w:t>1</w:t>
          </w:r>
          <w:r w:rsidR="006C1480" w:rsidRPr="006C1480">
            <w:rPr>
              <w:noProof/>
              <w:sz w:val="18"/>
              <w:szCs w:val="24"/>
            </w:rPr>
            <w:fldChar w:fldCharType="end"/>
          </w:r>
        </w:p>
      </w:tc>
      <w:tc>
        <w:tcPr>
          <w:tcW w:w="4675" w:type="dxa"/>
          <w:vAlign w:val="center"/>
        </w:tcPr>
        <w:p w14:paraId="5D9D9FC2" w14:textId="6F14DFD1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40D3640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0556F" w14:textId="77777777" w:rsidR="001415FC" w:rsidRDefault="001415FC" w:rsidP="00650259">
      <w:pPr>
        <w:spacing w:after="0" w:line="240" w:lineRule="auto"/>
      </w:pPr>
      <w:r>
        <w:separator/>
      </w:r>
    </w:p>
  </w:footnote>
  <w:footnote w:type="continuationSeparator" w:id="0">
    <w:p w14:paraId="688F9E50" w14:textId="77777777" w:rsidR="001415FC" w:rsidRDefault="001415F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11FC4" w14:textId="52F00980" w:rsidR="00AA66FB" w:rsidRDefault="00AA66FB" w:rsidP="00796312">
    <w:pPr>
      <w:pStyle w:val="NoSpacing"/>
      <w:spacing w:after="0"/>
      <w:rPr>
        <w:sz w:val="20"/>
      </w:rPr>
    </w:pPr>
  </w:p>
  <w:p w14:paraId="4DFBDADC" w14:textId="462EA273" w:rsidR="00AA66FB" w:rsidRDefault="00AB7C1A" w:rsidP="00796312">
    <w:pPr>
      <w:pStyle w:val="NoSpacing"/>
      <w:spacing w:after="0"/>
      <w:rPr>
        <w:sz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92CBD8D" wp14:editId="212609D0">
          <wp:simplePos x="0" y="0"/>
          <wp:positionH relativeFrom="margin">
            <wp:posOffset>3619500</wp:posOffset>
          </wp:positionH>
          <wp:positionV relativeFrom="paragraph">
            <wp:posOffset>37465</wp:posOffset>
          </wp:positionV>
          <wp:extent cx="2282190" cy="442595"/>
          <wp:effectExtent l="0" t="0" r="381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219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246">
      <w:rPr>
        <w:noProof/>
        <w:sz w:val="20"/>
      </w:rPr>
      <w:drawing>
        <wp:inline distT="0" distB="0" distL="0" distR="0" wp14:anchorId="5773504F" wp14:editId="7DDCBD8A">
          <wp:extent cx="1457325" cy="633730"/>
          <wp:effectExtent l="0" t="0" r="9525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sz w:val="20"/>
      </w:rPr>
      <w:t xml:space="preserve">   </w:t>
    </w:r>
  </w:p>
  <w:p w14:paraId="1903B894" w14:textId="77777777" w:rsidR="00FA330A" w:rsidRPr="0090596C" w:rsidRDefault="00FA330A" w:rsidP="00796312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7165B0D"/>
    <w:multiLevelType w:val="hybridMultilevel"/>
    <w:tmpl w:val="8EBEB824"/>
    <w:lvl w:ilvl="0" w:tplc="B048641E">
      <w:start w:val="1"/>
      <w:numFmt w:val="decimal"/>
      <w:lvlText w:val="%1."/>
      <w:lvlJc w:val="left"/>
      <w:pPr>
        <w:ind w:left="659" w:hanging="36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2F24CA82">
      <w:numFmt w:val="bullet"/>
      <w:lvlText w:val="•"/>
      <w:lvlJc w:val="left"/>
      <w:pPr>
        <w:ind w:left="1698" w:hanging="360"/>
      </w:pPr>
      <w:rPr>
        <w:rFonts w:hint="default"/>
        <w:lang w:val="en-US" w:eastAsia="en-US" w:bidi="ar-SA"/>
      </w:rPr>
    </w:lvl>
    <w:lvl w:ilvl="2" w:tplc="59A2F442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3" w:tplc="39887BB4">
      <w:numFmt w:val="bullet"/>
      <w:lvlText w:val="•"/>
      <w:lvlJc w:val="left"/>
      <w:pPr>
        <w:ind w:left="3774" w:hanging="360"/>
      </w:pPr>
      <w:rPr>
        <w:rFonts w:hint="default"/>
        <w:lang w:val="en-US" w:eastAsia="en-US" w:bidi="ar-SA"/>
      </w:rPr>
    </w:lvl>
    <w:lvl w:ilvl="4" w:tplc="34AC3B9A">
      <w:numFmt w:val="bullet"/>
      <w:lvlText w:val="•"/>
      <w:lvlJc w:val="left"/>
      <w:pPr>
        <w:ind w:left="4812" w:hanging="360"/>
      </w:pPr>
      <w:rPr>
        <w:rFonts w:hint="default"/>
        <w:lang w:val="en-US" w:eastAsia="en-US" w:bidi="ar-SA"/>
      </w:rPr>
    </w:lvl>
    <w:lvl w:ilvl="5" w:tplc="04B25BCC">
      <w:numFmt w:val="bullet"/>
      <w:lvlText w:val="•"/>
      <w:lvlJc w:val="left"/>
      <w:pPr>
        <w:ind w:left="5850" w:hanging="360"/>
      </w:pPr>
      <w:rPr>
        <w:rFonts w:hint="default"/>
        <w:lang w:val="en-US" w:eastAsia="en-US" w:bidi="ar-SA"/>
      </w:rPr>
    </w:lvl>
    <w:lvl w:ilvl="6" w:tplc="3BDCC7CE">
      <w:numFmt w:val="bullet"/>
      <w:lvlText w:val="•"/>
      <w:lvlJc w:val="left"/>
      <w:pPr>
        <w:ind w:left="6888" w:hanging="360"/>
      </w:pPr>
      <w:rPr>
        <w:rFonts w:hint="default"/>
        <w:lang w:val="en-US" w:eastAsia="en-US" w:bidi="ar-SA"/>
      </w:rPr>
    </w:lvl>
    <w:lvl w:ilvl="7" w:tplc="B5AC1E28">
      <w:numFmt w:val="bullet"/>
      <w:lvlText w:val="•"/>
      <w:lvlJc w:val="left"/>
      <w:pPr>
        <w:ind w:left="7926" w:hanging="360"/>
      </w:pPr>
      <w:rPr>
        <w:rFonts w:hint="default"/>
        <w:lang w:val="en-US" w:eastAsia="en-US" w:bidi="ar-SA"/>
      </w:rPr>
    </w:lvl>
    <w:lvl w:ilvl="8" w:tplc="4A086930">
      <w:numFmt w:val="bullet"/>
      <w:lvlText w:val="•"/>
      <w:lvlJc w:val="left"/>
      <w:pPr>
        <w:ind w:left="896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469"/>
    <w:rsid w:val="000456E1"/>
    <w:rsid w:val="00052382"/>
    <w:rsid w:val="0006568A"/>
    <w:rsid w:val="00076F0F"/>
    <w:rsid w:val="00084253"/>
    <w:rsid w:val="000D1F49"/>
    <w:rsid w:val="00110944"/>
    <w:rsid w:val="00134F2F"/>
    <w:rsid w:val="001415FC"/>
    <w:rsid w:val="001727CA"/>
    <w:rsid w:val="00216469"/>
    <w:rsid w:val="002928D0"/>
    <w:rsid w:val="002C56E6"/>
    <w:rsid w:val="00342FC1"/>
    <w:rsid w:val="003578AF"/>
    <w:rsid w:val="00360246"/>
    <w:rsid w:val="00361E11"/>
    <w:rsid w:val="003649E3"/>
    <w:rsid w:val="003B4744"/>
    <w:rsid w:val="003F0847"/>
    <w:rsid w:val="0040090B"/>
    <w:rsid w:val="004511DE"/>
    <w:rsid w:val="00456C8E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676CA1"/>
    <w:rsid w:val="006B5826"/>
    <w:rsid w:val="006C1480"/>
    <w:rsid w:val="006E09E6"/>
    <w:rsid w:val="006E5FB0"/>
    <w:rsid w:val="0072264A"/>
    <w:rsid w:val="00770F25"/>
    <w:rsid w:val="00796312"/>
    <w:rsid w:val="007A35A8"/>
    <w:rsid w:val="007B0A85"/>
    <w:rsid w:val="007C6A52"/>
    <w:rsid w:val="007F7B5D"/>
    <w:rsid w:val="008120A4"/>
    <w:rsid w:val="0082043E"/>
    <w:rsid w:val="00836129"/>
    <w:rsid w:val="00883218"/>
    <w:rsid w:val="0089315E"/>
    <w:rsid w:val="008E203A"/>
    <w:rsid w:val="008E3F61"/>
    <w:rsid w:val="0090596C"/>
    <w:rsid w:val="0091229C"/>
    <w:rsid w:val="00940E73"/>
    <w:rsid w:val="0098597D"/>
    <w:rsid w:val="009A51A9"/>
    <w:rsid w:val="009B17B0"/>
    <w:rsid w:val="009D6138"/>
    <w:rsid w:val="009F619A"/>
    <w:rsid w:val="009F6DDE"/>
    <w:rsid w:val="00A01056"/>
    <w:rsid w:val="00A11006"/>
    <w:rsid w:val="00A147DA"/>
    <w:rsid w:val="00A370A8"/>
    <w:rsid w:val="00A813B5"/>
    <w:rsid w:val="00A9356B"/>
    <w:rsid w:val="00AA66FB"/>
    <w:rsid w:val="00AB7C1A"/>
    <w:rsid w:val="00B2206E"/>
    <w:rsid w:val="00B57DF9"/>
    <w:rsid w:val="00BD22A2"/>
    <w:rsid w:val="00BD4753"/>
    <w:rsid w:val="00BD5CB1"/>
    <w:rsid w:val="00BE62EE"/>
    <w:rsid w:val="00BE6363"/>
    <w:rsid w:val="00BF0D90"/>
    <w:rsid w:val="00C003BA"/>
    <w:rsid w:val="00C31079"/>
    <w:rsid w:val="00C46878"/>
    <w:rsid w:val="00C768BE"/>
    <w:rsid w:val="00C96F94"/>
    <w:rsid w:val="00CB4A51"/>
    <w:rsid w:val="00CD4532"/>
    <w:rsid w:val="00CD47B0"/>
    <w:rsid w:val="00CD70CE"/>
    <w:rsid w:val="00CE6104"/>
    <w:rsid w:val="00CE7918"/>
    <w:rsid w:val="00D16163"/>
    <w:rsid w:val="00D2113F"/>
    <w:rsid w:val="00DB3FAD"/>
    <w:rsid w:val="00DE2111"/>
    <w:rsid w:val="00E139C4"/>
    <w:rsid w:val="00E23F02"/>
    <w:rsid w:val="00E61C09"/>
    <w:rsid w:val="00E677FE"/>
    <w:rsid w:val="00EB3B58"/>
    <w:rsid w:val="00EC7359"/>
    <w:rsid w:val="00EE3054"/>
    <w:rsid w:val="00EF67D5"/>
    <w:rsid w:val="00F00606"/>
    <w:rsid w:val="00F01256"/>
    <w:rsid w:val="00F52451"/>
    <w:rsid w:val="00F92F40"/>
    <w:rsid w:val="00FA330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A2E7E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9356B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356B"/>
    <w:rPr>
      <w:rFonts w:ascii="Calibri" w:hAnsi="Calibri"/>
      <w:sz w:val="22"/>
      <w:szCs w:val="21"/>
    </w:rPr>
  </w:style>
  <w:style w:type="paragraph" w:styleId="BodyText">
    <w:name w:val="Body Text"/>
    <w:basedOn w:val="Normal"/>
    <w:link w:val="BodyTextChar"/>
    <w:uiPriority w:val="1"/>
    <w:qFormat/>
    <w:rsid w:val="00A9356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9356B"/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A9356B"/>
    <w:pPr>
      <w:widowControl w:val="0"/>
      <w:autoSpaceDE w:val="0"/>
      <w:autoSpaceDN w:val="0"/>
      <w:spacing w:after="0" w:line="240" w:lineRule="auto"/>
      <w:ind w:left="659" w:hanging="361"/>
    </w:pPr>
    <w:rPr>
      <w:rFonts w:ascii="Arial" w:eastAsia="Arial" w:hAnsi="Arial" w:cs="Arial"/>
      <w:sz w:val="22"/>
      <w:szCs w:val="22"/>
    </w:rPr>
  </w:style>
  <w:style w:type="paragraph" w:customStyle="1" w:styleId="CM19">
    <w:name w:val="CM19"/>
    <w:basedOn w:val="Default"/>
    <w:next w:val="Default"/>
    <w:uiPriority w:val="99"/>
    <w:rsid w:val="00A9356B"/>
    <w:pPr>
      <w:spacing w:after="0" w:line="240" w:lineRule="auto"/>
    </w:pPr>
    <w:rPr>
      <w:rFonts w:ascii="Helvetica Condensed" w:hAnsi="Helvetica Condensed" w:cstheme="minorBidi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ren.stover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D5EE298BCC4DD3A98BCD8FD2981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50050-DE05-4F2F-968F-80FA43FA27A9}"/>
      </w:docPartPr>
      <w:docPartBody>
        <w:p w:rsidR="0078052D" w:rsidRDefault="002B4A0D">
          <w:pPr>
            <w:pStyle w:val="D8D5EE298BCC4DD3A98BCD8FD2981227"/>
          </w:pPr>
          <w:r w:rsidRPr="0090596C">
            <w:t>First Name</w:t>
          </w:r>
        </w:p>
      </w:docPartBody>
    </w:docPart>
    <w:docPart>
      <w:docPartPr>
        <w:name w:val="F431E5271344479FA322F0E85F27C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C0C14-FFBE-44BA-95C3-F39B558CABE9}"/>
      </w:docPartPr>
      <w:docPartBody>
        <w:p w:rsidR="0078052D" w:rsidRDefault="002B4A0D">
          <w:pPr>
            <w:pStyle w:val="F431E5271344479FA322F0E85F27C225"/>
          </w:pPr>
          <w:r w:rsidRPr="0090596C">
            <w:t>Last Name</w:t>
          </w:r>
        </w:p>
      </w:docPartBody>
    </w:docPart>
    <w:docPart>
      <w:docPartPr>
        <w:name w:val="8DBA44B1A866446E9FEB9DAD12F05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019E4-91BD-4220-9870-562F5BCBB063}"/>
      </w:docPartPr>
      <w:docPartBody>
        <w:p w:rsidR="0078052D" w:rsidRDefault="002B4A0D">
          <w:pPr>
            <w:pStyle w:val="8DBA44B1A866446E9FEB9DAD12F057AA"/>
          </w:pPr>
          <w:r w:rsidRPr="0090596C">
            <w:t>City/State/Zip</w:t>
          </w:r>
        </w:p>
      </w:docPartBody>
    </w:docPart>
    <w:docPart>
      <w:docPartPr>
        <w:name w:val="3DC8A32AE8C049ACB04B46F0C1BCE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9EAB5-1478-42E9-B57E-F17BE69D5DC3}"/>
      </w:docPartPr>
      <w:docPartBody>
        <w:p w:rsidR="0078052D" w:rsidRDefault="002B4A0D">
          <w:pPr>
            <w:pStyle w:val="3DC8A32AE8C049ACB04B46F0C1BCEA39"/>
          </w:pPr>
          <w:r w:rsidRPr="0090596C">
            <w:t>Email</w:t>
          </w:r>
        </w:p>
      </w:docPartBody>
    </w:docPart>
    <w:docPart>
      <w:docPartPr>
        <w:name w:val="147AB2DD75864C7885E12E8CA97CC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2F9B7-E38D-4DA0-8137-CD558946BF02}"/>
      </w:docPartPr>
      <w:docPartBody>
        <w:p w:rsidR="0078052D" w:rsidRDefault="002B4A0D">
          <w:pPr>
            <w:pStyle w:val="147AB2DD75864C7885E12E8CA97CCF59"/>
          </w:pPr>
          <w:r w:rsidRPr="00F52451">
            <w:rPr>
              <w:rStyle w:val="PlaceholderText"/>
            </w:rPr>
            <w:t>First Name</w:t>
          </w:r>
        </w:p>
      </w:docPartBody>
    </w:docPart>
    <w:docPart>
      <w:docPartPr>
        <w:name w:val="B20A641871144018AE52731E83C6A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8732B-8F5A-4646-ABFB-D1DDA5FC23BA}"/>
      </w:docPartPr>
      <w:docPartBody>
        <w:p w:rsidR="0078052D" w:rsidRDefault="002B4A0D">
          <w:pPr>
            <w:pStyle w:val="B20A641871144018AE52731E83C6A015"/>
          </w:pPr>
          <w:r w:rsidRPr="00F52451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A0D"/>
    <w:rsid w:val="002B4A0D"/>
    <w:rsid w:val="0078052D"/>
    <w:rsid w:val="008E268D"/>
    <w:rsid w:val="00BA0976"/>
    <w:rsid w:val="00E75451"/>
    <w:rsid w:val="00F3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8D5EE298BCC4DD3A98BCD8FD2981227">
    <w:name w:val="D8D5EE298BCC4DD3A98BCD8FD2981227"/>
  </w:style>
  <w:style w:type="paragraph" w:customStyle="1" w:styleId="F431E5271344479FA322F0E85F27C225">
    <w:name w:val="F431E5271344479FA322F0E85F27C225"/>
  </w:style>
  <w:style w:type="paragraph" w:customStyle="1" w:styleId="8DBA44B1A866446E9FEB9DAD12F057AA">
    <w:name w:val="8DBA44B1A866446E9FEB9DAD12F057AA"/>
  </w:style>
  <w:style w:type="paragraph" w:customStyle="1" w:styleId="3DC8A32AE8C049ACB04B46F0C1BCEA39">
    <w:name w:val="3DC8A32AE8C049ACB04B46F0C1BCEA3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47AB2DD75864C7885E12E8CA97CCF59">
    <w:name w:val="147AB2DD75864C7885E12E8CA97CCF59"/>
  </w:style>
  <w:style w:type="paragraph" w:customStyle="1" w:styleId="B20A641871144018AE52731E83C6A015">
    <w:name w:val="B20A641871144018AE52731E83C6A0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633C864-A915-4885-81FE-5C7B60A54D4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3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2021-09-02T15:42:00Z</dcterms:created>
  <dcterms:modified xsi:type="dcterms:W3CDTF">2021-09-13T20:17:00Z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